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F02" w:rsidRDefault="00414F02" w:rsidP="002F4112">
      <w:pPr>
        <w:autoSpaceDE w:val="0"/>
        <w:autoSpaceDN w:val="0"/>
        <w:adjustRightInd w:val="0"/>
        <w:jc w:val="right"/>
        <w:rPr>
          <w:lang w:eastAsia="en-US"/>
        </w:rPr>
      </w:pPr>
    </w:p>
    <w:p w:rsidR="00414F02" w:rsidRPr="006958F8" w:rsidRDefault="00414F02" w:rsidP="002F4112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Załącznik</w:t>
      </w:r>
      <w:r w:rsidRPr="002F4112">
        <w:rPr>
          <w:lang w:eastAsia="en-US"/>
        </w:rPr>
        <w:t xml:space="preserve"> </w:t>
      </w:r>
      <w:r>
        <w:rPr>
          <w:lang w:eastAsia="en-US"/>
        </w:rPr>
        <w:t>Nr 1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do Zarządzenia Burmistrza Miasta Puck </w:t>
      </w:r>
      <w:r>
        <w:rPr>
          <w:lang w:eastAsia="en-US"/>
        </w:rPr>
        <w:t>Nr 6/2014 z dnia 14 stycznia</w:t>
      </w:r>
      <w:r w:rsidRPr="006958F8">
        <w:rPr>
          <w:lang w:eastAsia="en-US"/>
        </w:rPr>
        <w:t>2014r.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w sprawie </w:t>
      </w:r>
      <w:r>
        <w:rPr>
          <w:lang w:eastAsia="en-US"/>
        </w:rPr>
        <w:t xml:space="preserve">wprowadzenia </w:t>
      </w:r>
      <w:r w:rsidRPr="006958F8">
        <w:rPr>
          <w:lang w:eastAsia="en-US"/>
        </w:rPr>
        <w:t>zasad finansowania / dofinansowania</w:t>
      </w:r>
      <w:r>
        <w:rPr>
          <w:lang w:eastAsia="en-US"/>
        </w:rPr>
        <w:t>/</w:t>
      </w:r>
      <w:r w:rsidRPr="006958F8">
        <w:rPr>
          <w:lang w:eastAsia="en-US"/>
        </w:rPr>
        <w:t xml:space="preserve"> zadań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w ramach Programu Profilaktyki,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Rozwiązywania Problemów Alkoholowych i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b/>
          <w:bCs/>
        </w:rPr>
      </w:pPr>
      <w:r w:rsidRPr="006958F8">
        <w:rPr>
          <w:lang w:eastAsia="en-US"/>
        </w:rPr>
        <w:t>Przeciwdziałania Narkomanii  w Pucku w roku 2014,</w:t>
      </w:r>
      <w:r w:rsidRPr="006958F8">
        <w:rPr>
          <w:b/>
          <w:bCs/>
        </w:rPr>
        <w:t xml:space="preserve">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>Programu Wspierania Rodziny w Pucku na lata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bCs/>
          <w:color w:val="92CDDC"/>
        </w:rPr>
      </w:pPr>
      <w:r w:rsidRPr="006958F8">
        <w:rPr>
          <w:bCs/>
        </w:rPr>
        <w:t>2012-2015,</w:t>
      </w:r>
      <w:r w:rsidRPr="006958F8">
        <w:rPr>
          <w:bCs/>
          <w:color w:val="92CDDC"/>
        </w:rPr>
        <w:t xml:space="preserve"> </w:t>
      </w:r>
      <w:r w:rsidRPr="006958F8">
        <w:rPr>
          <w:bCs/>
        </w:rPr>
        <w:t xml:space="preserve">Programu Przeciwdziałania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 xml:space="preserve">Przemocy w Rodzinie w Pucku na lata 2012-2018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 dla miejskich jednostek organizacyjnych, </w:t>
      </w:r>
    </w:p>
    <w:p w:rsidR="00414F02" w:rsidRPr="006958F8" w:rsidRDefault="00414F02" w:rsidP="00BD4EF6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zakładów budżetowych, instytucji kultury</w:t>
      </w:r>
    </w:p>
    <w:p w:rsidR="00414F02" w:rsidRPr="000F7C4F" w:rsidRDefault="00414F02" w:rsidP="00BD4EF6">
      <w:pPr>
        <w:autoSpaceDE w:val="0"/>
        <w:autoSpaceDN w:val="0"/>
        <w:adjustRightInd w:val="0"/>
        <w:jc w:val="right"/>
        <w:rPr>
          <w:sz w:val="24"/>
          <w:szCs w:val="24"/>
          <w:lang w:eastAsia="en-US"/>
        </w:rPr>
      </w:pPr>
      <w:r w:rsidRPr="006958F8">
        <w:rPr>
          <w:lang w:eastAsia="en-US"/>
        </w:rPr>
        <w:t>w 2014 roku</w:t>
      </w:r>
      <w:r w:rsidRPr="000F7C4F">
        <w:rPr>
          <w:sz w:val="24"/>
          <w:szCs w:val="24"/>
          <w:lang w:eastAsia="en-US"/>
        </w:rPr>
        <w:t>.</w:t>
      </w:r>
    </w:p>
    <w:p w:rsidR="00414F02" w:rsidRPr="000F7C4F" w:rsidRDefault="00414F02" w:rsidP="00BD4EF6">
      <w:pPr>
        <w:autoSpaceDE w:val="0"/>
        <w:autoSpaceDN w:val="0"/>
        <w:adjustRightInd w:val="0"/>
        <w:jc w:val="right"/>
        <w:rPr>
          <w:sz w:val="24"/>
          <w:szCs w:val="24"/>
          <w:lang w:eastAsia="en-US"/>
        </w:rPr>
      </w:pPr>
    </w:p>
    <w:p w:rsidR="00414F02" w:rsidRPr="000F7C4F" w:rsidRDefault="00414F02" w:rsidP="00BD4EF6">
      <w:pPr>
        <w:autoSpaceDE w:val="0"/>
        <w:autoSpaceDN w:val="0"/>
        <w:adjustRightInd w:val="0"/>
        <w:jc w:val="right"/>
        <w:rPr>
          <w:sz w:val="24"/>
          <w:szCs w:val="24"/>
          <w:lang w:eastAsia="en-US"/>
        </w:rPr>
      </w:pPr>
    </w:p>
    <w:p w:rsidR="00414F02" w:rsidRPr="000F7C4F" w:rsidRDefault="00414F02" w:rsidP="00BD4EF6">
      <w:pPr>
        <w:autoSpaceDE w:val="0"/>
        <w:autoSpaceDN w:val="0"/>
        <w:adjustRightInd w:val="0"/>
        <w:jc w:val="right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en-US"/>
        </w:rPr>
      </w:pPr>
      <w:r w:rsidRPr="000F7C4F">
        <w:rPr>
          <w:b/>
          <w:bCs/>
          <w:sz w:val="24"/>
          <w:szCs w:val="24"/>
          <w:lang w:eastAsia="en-US"/>
        </w:rPr>
        <w:t xml:space="preserve">Zasady finansowania </w:t>
      </w:r>
      <w:r>
        <w:rPr>
          <w:b/>
          <w:bCs/>
          <w:sz w:val="24"/>
          <w:szCs w:val="24"/>
          <w:lang w:eastAsia="en-US"/>
        </w:rPr>
        <w:t xml:space="preserve">/dofinansowania/ </w:t>
      </w:r>
      <w:r w:rsidRPr="000F7C4F">
        <w:rPr>
          <w:b/>
          <w:bCs/>
          <w:sz w:val="24"/>
          <w:szCs w:val="24"/>
          <w:lang w:eastAsia="en-US"/>
        </w:rPr>
        <w:t xml:space="preserve">zadań </w:t>
      </w:r>
      <w:r>
        <w:rPr>
          <w:b/>
          <w:bCs/>
          <w:sz w:val="24"/>
          <w:szCs w:val="24"/>
          <w:lang w:eastAsia="en-US"/>
        </w:rPr>
        <w:t>w ramach</w:t>
      </w:r>
      <w:r w:rsidRPr="000F7C4F">
        <w:rPr>
          <w:sz w:val="24"/>
          <w:szCs w:val="24"/>
          <w:lang w:eastAsia="en-US"/>
        </w:rPr>
        <w:t xml:space="preserve"> </w:t>
      </w:r>
      <w:r w:rsidRPr="002B138C">
        <w:rPr>
          <w:b/>
          <w:sz w:val="24"/>
          <w:szCs w:val="24"/>
          <w:lang w:eastAsia="en-US"/>
        </w:rPr>
        <w:t xml:space="preserve">Programu Profilaktyki, Rozwiązywania Problemów Alkoholowych i Przeciwdziałania Narkomanii  </w:t>
      </w:r>
    </w:p>
    <w:p w:rsidR="00414F02" w:rsidRDefault="00414F02" w:rsidP="002B138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en-US"/>
        </w:rPr>
      </w:pPr>
      <w:r w:rsidRPr="002B138C">
        <w:rPr>
          <w:b/>
          <w:sz w:val="24"/>
          <w:szCs w:val="24"/>
          <w:lang w:eastAsia="en-US"/>
        </w:rPr>
        <w:t>w Pucku w roku 2014,</w:t>
      </w:r>
      <w:r w:rsidRPr="002B138C">
        <w:rPr>
          <w:b/>
          <w:bCs/>
          <w:sz w:val="24"/>
          <w:szCs w:val="24"/>
        </w:rPr>
        <w:t xml:space="preserve"> Programu Wspierania Rodziny w Pucku na lata2012-2015,</w:t>
      </w:r>
      <w:r w:rsidRPr="002B138C">
        <w:rPr>
          <w:b/>
          <w:bCs/>
          <w:color w:val="92CDDC"/>
        </w:rPr>
        <w:t xml:space="preserve"> </w:t>
      </w:r>
      <w:r w:rsidRPr="002B138C">
        <w:rPr>
          <w:b/>
          <w:bCs/>
          <w:sz w:val="24"/>
          <w:szCs w:val="24"/>
        </w:rPr>
        <w:t xml:space="preserve">Programu Przeciwdziałania Przemocy w Rodzinie w Pucku na lata 2012-2018 </w:t>
      </w:r>
      <w:r w:rsidRPr="002B138C">
        <w:rPr>
          <w:b/>
          <w:sz w:val="24"/>
          <w:szCs w:val="24"/>
          <w:lang w:eastAsia="en-US"/>
        </w:rPr>
        <w:t>dla miejskich jednostek organizacyjnych, zakładów budżetowych, instytucji kultury w 2014 roku.</w:t>
      </w:r>
    </w:p>
    <w:p w:rsidR="00414F02" w:rsidRDefault="00414F02" w:rsidP="002B138C">
      <w:pPr>
        <w:autoSpaceDE w:val="0"/>
        <w:autoSpaceDN w:val="0"/>
        <w:adjustRightInd w:val="0"/>
        <w:jc w:val="center"/>
        <w:rPr>
          <w:b/>
          <w:sz w:val="24"/>
          <w:szCs w:val="24"/>
          <w:lang w:eastAsia="en-US"/>
        </w:rPr>
      </w:pPr>
    </w:p>
    <w:p w:rsidR="00414F02" w:rsidRDefault="00414F02" w:rsidP="00927F99">
      <w:pPr>
        <w:jc w:val="both"/>
        <w:rPr>
          <w:sz w:val="24"/>
          <w:szCs w:val="24"/>
        </w:rPr>
      </w:pPr>
      <w:r w:rsidRPr="005F4A42">
        <w:rPr>
          <w:sz w:val="24"/>
          <w:szCs w:val="24"/>
          <w:lang w:eastAsia="en-US"/>
        </w:rPr>
        <w:t>Na podstawie art.4</w:t>
      </w:r>
      <w:r w:rsidRPr="005F4A42">
        <w:rPr>
          <w:sz w:val="24"/>
          <w:szCs w:val="24"/>
          <w:vertAlign w:val="superscript"/>
          <w:lang w:eastAsia="en-US"/>
        </w:rPr>
        <w:t>1</w:t>
      </w:r>
      <w:r w:rsidRPr="005F4A42">
        <w:rPr>
          <w:sz w:val="24"/>
          <w:szCs w:val="24"/>
          <w:lang w:eastAsia="en-US"/>
        </w:rPr>
        <w:t xml:space="preserve"> ustawy z dnia 26 października 1982 r. o</w:t>
      </w:r>
      <w:r>
        <w:rPr>
          <w:sz w:val="24"/>
          <w:szCs w:val="24"/>
          <w:lang w:eastAsia="en-US"/>
        </w:rPr>
        <w:t xml:space="preserve"> </w:t>
      </w:r>
      <w:r w:rsidRPr="005F4A42">
        <w:rPr>
          <w:sz w:val="24"/>
          <w:szCs w:val="24"/>
          <w:lang w:eastAsia="en-US"/>
        </w:rPr>
        <w:t>wychowaniu w trzeźwości i przec</w:t>
      </w:r>
      <w:r>
        <w:rPr>
          <w:sz w:val="24"/>
          <w:szCs w:val="24"/>
          <w:lang w:eastAsia="en-US"/>
        </w:rPr>
        <w:t>iwdziałaniu alkoholizmowi</w:t>
      </w:r>
      <w:r w:rsidRPr="005F4A42">
        <w:rPr>
          <w:sz w:val="24"/>
          <w:szCs w:val="24"/>
          <w:lang w:eastAsia="en-US"/>
        </w:rPr>
        <w:t xml:space="preserve">  </w:t>
      </w:r>
      <w:r w:rsidRPr="005F4A42">
        <w:rPr>
          <w:color w:val="000000"/>
          <w:sz w:val="24"/>
        </w:rPr>
        <w:t>(tekst jednolity Dz. U. z 2012 r. ,poz. 1356 ze zm.),</w:t>
      </w:r>
      <w:r>
        <w:rPr>
          <w:color w:val="000000"/>
          <w:sz w:val="24"/>
        </w:rPr>
        <w:t xml:space="preserve"> art.10 ust.1 z dnia 29 lipca 2005 r. o przeciwdziałaniu narkomanii </w:t>
      </w:r>
      <w:r w:rsidRPr="00557FE2">
        <w:rPr>
          <w:color w:val="000000"/>
          <w:sz w:val="24"/>
        </w:rPr>
        <w:t>(te</w:t>
      </w:r>
      <w:r>
        <w:rPr>
          <w:color w:val="000000"/>
          <w:sz w:val="24"/>
        </w:rPr>
        <w:t>kst jednolity Dz. U. z 2005 r. N</w:t>
      </w:r>
      <w:r w:rsidRPr="00557FE2">
        <w:rPr>
          <w:color w:val="000000"/>
          <w:sz w:val="24"/>
        </w:rPr>
        <w:t>r 180, poz. 1493</w:t>
      </w:r>
      <w:r>
        <w:rPr>
          <w:color w:val="000000"/>
          <w:sz w:val="24"/>
        </w:rPr>
        <w:t xml:space="preserve"> ze zm.</w:t>
      </w:r>
      <w:r w:rsidRPr="00557FE2">
        <w:rPr>
          <w:color w:val="000000"/>
          <w:sz w:val="24"/>
        </w:rPr>
        <w:t>)</w:t>
      </w:r>
      <w:r>
        <w:rPr>
          <w:color w:val="000000"/>
          <w:sz w:val="24"/>
        </w:rPr>
        <w:t xml:space="preserve"> oraz </w:t>
      </w:r>
      <w:r w:rsidRPr="005F4A42">
        <w:rPr>
          <w:color w:val="000000"/>
          <w:sz w:val="24"/>
          <w:szCs w:val="24"/>
        </w:rPr>
        <w:t xml:space="preserve">uchwały </w:t>
      </w:r>
      <w:r w:rsidRPr="005F4A42">
        <w:rPr>
          <w:sz w:val="24"/>
          <w:szCs w:val="24"/>
        </w:rPr>
        <w:t>Nr XXXVIII/1/2013 Rady Miasta Pucka z dnia 30 grudnia 2013 r.</w:t>
      </w:r>
      <w:r>
        <w:rPr>
          <w:sz w:val="24"/>
          <w:szCs w:val="24"/>
        </w:rPr>
        <w:t xml:space="preserve"> Miasto Puck </w:t>
      </w:r>
    </w:p>
    <w:p w:rsidR="00414F02" w:rsidRDefault="00414F02" w:rsidP="002F4112">
      <w:pPr>
        <w:jc w:val="center"/>
        <w:rPr>
          <w:sz w:val="24"/>
          <w:szCs w:val="24"/>
        </w:rPr>
      </w:pPr>
      <w:r>
        <w:rPr>
          <w:sz w:val="24"/>
          <w:szCs w:val="24"/>
        </w:rPr>
        <w:t>zaprasza</w:t>
      </w:r>
    </w:p>
    <w:p w:rsidR="00414F02" w:rsidRDefault="00414F02" w:rsidP="00927F99">
      <w:pPr>
        <w:jc w:val="both"/>
        <w:rPr>
          <w:bCs/>
          <w:sz w:val="24"/>
          <w:szCs w:val="24"/>
        </w:rPr>
      </w:pPr>
      <w:r>
        <w:rPr>
          <w:sz w:val="24"/>
          <w:szCs w:val="24"/>
          <w:lang w:eastAsia="en-US"/>
        </w:rPr>
        <w:t>m</w:t>
      </w:r>
      <w:r w:rsidRPr="003251CB">
        <w:rPr>
          <w:sz w:val="24"/>
          <w:szCs w:val="24"/>
          <w:lang w:eastAsia="en-US"/>
        </w:rPr>
        <w:t>iejskie jednostki organizacyjne, zakłady budżetowe i instytucje kultury</w:t>
      </w:r>
      <w:r>
        <w:rPr>
          <w:sz w:val="24"/>
          <w:szCs w:val="24"/>
          <w:lang w:eastAsia="en-US"/>
        </w:rPr>
        <w:t xml:space="preserve"> działające na terenie miasta Puck do składania wniosków na realizacje zadań publicznych z zakresu </w:t>
      </w:r>
      <w:r w:rsidRPr="00927F99">
        <w:rPr>
          <w:sz w:val="24"/>
          <w:szCs w:val="24"/>
          <w:lang w:eastAsia="en-US"/>
        </w:rPr>
        <w:t>Programu Profilaktyki, Rozwiązywania Problemów Alkoholowych i Przeciwdziałania Narkomanii  w Pucku w roku 2014,</w:t>
      </w:r>
      <w:r w:rsidRPr="00927F99">
        <w:rPr>
          <w:bCs/>
          <w:sz w:val="24"/>
          <w:szCs w:val="24"/>
        </w:rPr>
        <w:t xml:space="preserve"> Programu Wspierania Rodziny w Pucku na lata2012-2015,</w:t>
      </w:r>
      <w:r w:rsidRPr="00927F99">
        <w:rPr>
          <w:bCs/>
          <w:color w:val="92CDDC"/>
        </w:rPr>
        <w:t xml:space="preserve"> </w:t>
      </w:r>
      <w:r w:rsidRPr="00927F99">
        <w:rPr>
          <w:bCs/>
          <w:sz w:val="24"/>
          <w:szCs w:val="24"/>
        </w:rPr>
        <w:t>Programu Przeciwdziałania Przemocy w Rodzinie w Pucku na lata 2012-2018</w:t>
      </w:r>
      <w:r>
        <w:rPr>
          <w:bCs/>
          <w:sz w:val="24"/>
          <w:szCs w:val="24"/>
        </w:rPr>
        <w:t>.</w:t>
      </w:r>
    </w:p>
    <w:p w:rsidR="00414F02" w:rsidRDefault="00414F02" w:rsidP="00927F99">
      <w:pPr>
        <w:jc w:val="both"/>
        <w:rPr>
          <w:bCs/>
          <w:sz w:val="24"/>
          <w:szCs w:val="24"/>
        </w:rPr>
      </w:pPr>
    </w:p>
    <w:p w:rsidR="00414F02" w:rsidRPr="00927F99" w:rsidRDefault="00414F02" w:rsidP="002F4112"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Celem realizacji zadań jest zapewnienie wysokiego poziomu ochrony zdrowia fizycznego, psychicznego i społecznego mieszkańców Miasta Puck, wspieranie rodzin w procesie wychowania dzieci, zahamowanie tempa wzrostu popytu na narkotyki, redukcje szkód związanych z nadużywaniem alkoholu, przemocą, poszerzenie oferty alternatywnych form spędzania czasu wolnego młodzieży podejmującej zachowania ryzykowne.</w:t>
      </w:r>
    </w:p>
    <w:p w:rsidR="00414F02" w:rsidRPr="00927F99" w:rsidRDefault="00414F02" w:rsidP="005F4A42">
      <w:pPr>
        <w:rPr>
          <w:sz w:val="24"/>
          <w:szCs w:val="24"/>
        </w:rPr>
      </w:pPr>
      <w:r w:rsidRPr="00927F99">
        <w:rPr>
          <w:sz w:val="24"/>
          <w:szCs w:val="24"/>
        </w:rPr>
        <w:t xml:space="preserve">                                                                   </w:t>
      </w:r>
    </w:p>
    <w:p w:rsidR="00414F02" w:rsidRPr="002F4112" w:rsidRDefault="00414F02" w:rsidP="002F4112">
      <w:pPr>
        <w:rPr>
          <w:sz w:val="24"/>
          <w:szCs w:val="24"/>
        </w:rPr>
      </w:pPr>
      <w:r w:rsidRPr="00927F99">
        <w:rPr>
          <w:sz w:val="24"/>
          <w:szCs w:val="24"/>
        </w:rPr>
        <w:t xml:space="preserve">                                                               </w:t>
      </w:r>
    </w:p>
    <w:p w:rsidR="00414F02" w:rsidRDefault="00414F02" w:rsidP="00BD4EF6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 w:rsidRPr="000F7C4F">
        <w:rPr>
          <w:sz w:val="22"/>
          <w:szCs w:val="22"/>
          <w:lang w:eastAsia="en-US"/>
        </w:rPr>
        <w:t>§ 1</w:t>
      </w:r>
    </w:p>
    <w:p w:rsidR="00414F02" w:rsidRPr="000F7C4F" w:rsidRDefault="00414F02" w:rsidP="00BD4EF6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0F7C4F">
        <w:rPr>
          <w:sz w:val="24"/>
          <w:szCs w:val="24"/>
          <w:lang w:eastAsia="en-US"/>
        </w:rPr>
        <w:t>Zasady określają sposób finansowania</w:t>
      </w:r>
      <w:r>
        <w:rPr>
          <w:sz w:val="24"/>
          <w:szCs w:val="24"/>
          <w:lang w:eastAsia="en-US"/>
        </w:rPr>
        <w:t>/dofinansowania/</w:t>
      </w:r>
      <w:r w:rsidRPr="000F7C4F">
        <w:rPr>
          <w:sz w:val="24"/>
          <w:szCs w:val="24"/>
          <w:lang w:eastAsia="en-US"/>
        </w:rPr>
        <w:t xml:space="preserve"> zadań </w:t>
      </w:r>
      <w:r>
        <w:rPr>
          <w:sz w:val="24"/>
          <w:szCs w:val="24"/>
          <w:lang w:eastAsia="en-US"/>
        </w:rPr>
        <w:t xml:space="preserve">wynikających </w:t>
      </w:r>
      <w:r w:rsidRPr="000F7C4F">
        <w:rPr>
          <w:sz w:val="24"/>
          <w:szCs w:val="24"/>
          <w:lang w:eastAsia="en-US"/>
        </w:rPr>
        <w:t xml:space="preserve"> z Programu Profilaktyki, Rozwiązywania Problemów Alkoholowych i Przec</w:t>
      </w:r>
      <w:r>
        <w:rPr>
          <w:sz w:val="24"/>
          <w:szCs w:val="24"/>
          <w:lang w:eastAsia="en-US"/>
        </w:rPr>
        <w:t xml:space="preserve">iwdziałania Narkomanii  w Pucku, </w:t>
      </w:r>
      <w:r w:rsidRPr="000F7C4F">
        <w:rPr>
          <w:bCs/>
          <w:sz w:val="24"/>
          <w:szCs w:val="24"/>
        </w:rPr>
        <w:t>Programu Wspierania Rodziny w Pucku na lata</w:t>
      </w:r>
      <w:r>
        <w:rPr>
          <w:bCs/>
          <w:sz w:val="24"/>
          <w:szCs w:val="24"/>
        </w:rPr>
        <w:t xml:space="preserve"> </w:t>
      </w:r>
      <w:r w:rsidRPr="000F7C4F">
        <w:rPr>
          <w:bCs/>
          <w:sz w:val="24"/>
          <w:szCs w:val="24"/>
        </w:rPr>
        <w:t>2012-2015,</w:t>
      </w:r>
      <w:r w:rsidRPr="000F7C4F">
        <w:rPr>
          <w:bCs/>
          <w:color w:val="92CDDC"/>
          <w:sz w:val="24"/>
          <w:szCs w:val="24"/>
        </w:rPr>
        <w:t xml:space="preserve"> </w:t>
      </w:r>
      <w:r w:rsidRPr="000F7C4F">
        <w:rPr>
          <w:bCs/>
          <w:sz w:val="24"/>
          <w:szCs w:val="24"/>
        </w:rPr>
        <w:t xml:space="preserve">Programu Przeciwdziałania Przemocy w Rodzinie w Pucku na lata 2012-2018 </w:t>
      </w:r>
      <w:r>
        <w:rPr>
          <w:bCs/>
          <w:sz w:val="24"/>
          <w:szCs w:val="24"/>
        </w:rPr>
        <w:t xml:space="preserve">przez </w:t>
      </w:r>
      <w:r>
        <w:rPr>
          <w:sz w:val="24"/>
          <w:szCs w:val="24"/>
          <w:lang w:eastAsia="en-US"/>
        </w:rPr>
        <w:t>miejskie jednostki</w:t>
      </w:r>
      <w:r w:rsidRPr="000F7C4F">
        <w:rPr>
          <w:sz w:val="24"/>
          <w:szCs w:val="24"/>
          <w:lang w:eastAsia="en-US"/>
        </w:rPr>
        <w:t xml:space="preserve"> organizacyj</w:t>
      </w:r>
      <w:r>
        <w:rPr>
          <w:sz w:val="24"/>
          <w:szCs w:val="24"/>
          <w:lang w:eastAsia="en-US"/>
        </w:rPr>
        <w:t>ne, zakłady</w:t>
      </w:r>
      <w:r w:rsidRPr="000F7C4F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budżetowe, instytucje</w:t>
      </w:r>
      <w:r w:rsidRPr="000F7C4F">
        <w:rPr>
          <w:sz w:val="24"/>
          <w:szCs w:val="24"/>
          <w:lang w:eastAsia="en-US"/>
        </w:rPr>
        <w:t xml:space="preserve"> kultury w 2014 roku</w:t>
      </w:r>
      <w:r>
        <w:rPr>
          <w:sz w:val="24"/>
          <w:szCs w:val="24"/>
          <w:lang w:eastAsia="en-US"/>
        </w:rPr>
        <w:t>.</w:t>
      </w:r>
      <w:r w:rsidRPr="000F7C4F">
        <w:rPr>
          <w:sz w:val="24"/>
          <w:szCs w:val="24"/>
          <w:lang w:eastAsia="en-US"/>
        </w:rPr>
        <w:t xml:space="preserve"> </w:t>
      </w:r>
    </w:p>
    <w:p w:rsidR="00414F02" w:rsidRPr="000F7C4F" w:rsidRDefault="00414F02" w:rsidP="002B138C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center"/>
        <w:rPr>
          <w:rFonts w:ascii="ArialMT" w:hAnsi="ArialMT" w:cs="ArialMT"/>
          <w:sz w:val="22"/>
          <w:szCs w:val="22"/>
          <w:lang w:eastAsia="en-US"/>
        </w:rPr>
      </w:pPr>
      <w:r>
        <w:rPr>
          <w:rFonts w:ascii="ArialMT" w:hAnsi="ArialMT" w:cs="ArialMT"/>
          <w:sz w:val="22"/>
          <w:szCs w:val="22"/>
          <w:lang w:eastAsia="en-US"/>
        </w:rPr>
        <w:t>§ 2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1. Finansowaniu</w:t>
      </w:r>
      <w:r>
        <w:rPr>
          <w:sz w:val="24"/>
          <w:szCs w:val="24"/>
          <w:lang w:eastAsia="en-US"/>
        </w:rPr>
        <w:t xml:space="preserve">/ dofinansowaniu/ </w:t>
      </w:r>
      <w:r w:rsidRPr="003251CB">
        <w:rPr>
          <w:sz w:val="24"/>
          <w:szCs w:val="24"/>
          <w:lang w:eastAsia="en-US"/>
        </w:rPr>
        <w:t xml:space="preserve"> podlegają zadania :</w:t>
      </w:r>
    </w:p>
    <w:p w:rsidR="00414F02" w:rsidRPr="0081400B" w:rsidRDefault="00414F02" w:rsidP="002B138C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en-US"/>
        </w:rPr>
      </w:pPr>
      <w:r w:rsidRPr="0081400B">
        <w:rPr>
          <w:b/>
          <w:sz w:val="24"/>
          <w:szCs w:val="24"/>
          <w:u w:val="single"/>
          <w:lang w:eastAsia="en-US"/>
        </w:rPr>
        <w:t xml:space="preserve">1) z zakresu profilaktyki alkoholowej i </w:t>
      </w:r>
      <w:r>
        <w:rPr>
          <w:b/>
          <w:sz w:val="24"/>
          <w:szCs w:val="24"/>
          <w:u w:val="single"/>
          <w:lang w:eastAsia="en-US"/>
        </w:rPr>
        <w:t xml:space="preserve">przeciwdziałania </w:t>
      </w:r>
      <w:r w:rsidRPr="0081400B">
        <w:rPr>
          <w:b/>
          <w:sz w:val="24"/>
          <w:szCs w:val="24"/>
          <w:u w:val="single"/>
          <w:lang w:eastAsia="en-US"/>
        </w:rPr>
        <w:t>narkomanii: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 realizacja programów wczesnej interwencji skierowanych do młodzieży używającej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eksperymentalnie lub okazjonalnie środków odurzających,</w:t>
      </w:r>
    </w:p>
    <w:p w:rsidR="00414F02" w:rsidRPr="003251CB" w:rsidRDefault="00414F02" w:rsidP="002B138C">
      <w:pPr>
        <w:autoSpaceDE w:val="0"/>
        <w:autoSpaceDN w:val="0"/>
        <w:adjustRightInd w:val="0"/>
        <w:ind w:right="-284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-organizowanie i prowadzenie na terenie szkół i innych placówek oświatowo</w:t>
      </w:r>
      <w:r>
        <w:rPr>
          <w:sz w:val="24"/>
          <w:szCs w:val="24"/>
          <w:lang w:eastAsia="en-US"/>
        </w:rPr>
        <w:t xml:space="preserve"> -</w:t>
      </w:r>
      <w:r w:rsidRPr="003251CB">
        <w:rPr>
          <w:sz w:val="24"/>
          <w:szCs w:val="24"/>
          <w:lang w:eastAsia="en-US"/>
        </w:rPr>
        <w:t>wychowawczych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programów profilaktycznych dla dzieci i młodzieży</w:t>
      </w:r>
      <w:r>
        <w:rPr>
          <w:sz w:val="24"/>
          <w:szCs w:val="24"/>
          <w:lang w:eastAsia="en-US"/>
        </w:rPr>
        <w:t xml:space="preserve"> oraz ich rodziców i opiekunów, </w:t>
      </w:r>
      <w:r w:rsidRPr="003251CB">
        <w:rPr>
          <w:sz w:val="24"/>
          <w:szCs w:val="24"/>
          <w:lang w:eastAsia="en-US"/>
        </w:rPr>
        <w:t>nauczycieli ze szczególnym uwzględnieniem programów rekomendowanych przez Państwową Agencję</w:t>
      </w:r>
      <w:r>
        <w:rPr>
          <w:sz w:val="24"/>
          <w:szCs w:val="24"/>
          <w:lang w:eastAsia="en-US"/>
        </w:rPr>
        <w:t xml:space="preserve"> </w:t>
      </w:r>
      <w:r w:rsidRPr="003251CB">
        <w:rPr>
          <w:sz w:val="24"/>
          <w:szCs w:val="24"/>
          <w:lang w:eastAsia="en-US"/>
        </w:rPr>
        <w:t>Rozwiązywania Problemów Alkoholowych oraz Ośrodek Rozwoju Edukacji,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 organizowanie konkursów i olimpiad promujących zdrowy styl życia bez używania środków psychoaktywnych,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en-US"/>
        </w:rPr>
      </w:pPr>
      <w:r w:rsidRPr="0081400B">
        <w:rPr>
          <w:b/>
          <w:sz w:val="24"/>
          <w:szCs w:val="24"/>
          <w:u w:val="single"/>
          <w:lang w:eastAsia="en-US"/>
        </w:rPr>
        <w:t>2) z zakresu przeciwdziałania przemocy:</w:t>
      </w:r>
    </w:p>
    <w:p w:rsidR="00414F02" w:rsidRPr="0081400B" w:rsidRDefault="00414F02" w:rsidP="002B138C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en-US"/>
        </w:rPr>
      </w:pP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 organizowanie i prowadzenie na terenie szkół i placówek oświatowo</w:t>
      </w:r>
      <w:r>
        <w:rPr>
          <w:sz w:val="24"/>
          <w:szCs w:val="24"/>
          <w:lang w:eastAsia="en-US"/>
        </w:rPr>
        <w:t xml:space="preserve"> -</w:t>
      </w:r>
      <w:r w:rsidRPr="003251CB">
        <w:rPr>
          <w:sz w:val="24"/>
          <w:szCs w:val="24"/>
          <w:lang w:eastAsia="en-US"/>
        </w:rPr>
        <w:t xml:space="preserve"> wychowawczych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programów profilaktyki agresji i przemocy dla dzieci i młodzieży ze szczególnym uwzględnieniem programów rekomendowanych przez Państwową Agencję Rozwiązywania Problemów Alkoholowych oraz Ośrodek Rozwoju Edukacji,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 organizowanie pozaszkolnych zajęć sportowych dla dzieci i młodzieży, w tym z rodzin alkoholowych i zagrożonych patologiami, połączon</w:t>
      </w:r>
      <w:r>
        <w:rPr>
          <w:sz w:val="24"/>
          <w:szCs w:val="24"/>
          <w:lang w:eastAsia="en-US"/>
        </w:rPr>
        <w:t>ych z programem profilaktycznym z zakresu przemocy,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en-US"/>
        </w:rPr>
      </w:pPr>
      <w:r w:rsidRPr="000F1E64">
        <w:rPr>
          <w:b/>
          <w:sz w:val="24"/>
          <w:szCs w:val="24"/>
          <w:u w:val="single"/>
          <w:lang w:eastAsia="en-US"/>
        </w:rPr>
        <w:t>3) z zakresu wspierania rodziny:</w:t>
      </w:r>
    </w:p>
    <w:p w:rsidR="00414F02" w:rsidRPr="000F1E64" w:rsidRDefault="00414F02" w:rsidP="002B138C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 organizowanie letniego i zimowego  wypoczynku  dla dzieci i młodzieży, w tym z rodzin alkoholowych i zagrożonych patologiami w okresie wolnym od zajęć szkolnych,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-organizowanie pozaszkolnych zajęć kulturalnych, rekreacyjnych dla </w:t>
      </w:r>
      <w:r w:rsidRPr="003251CB">
        <w:rPr>
          <w:sz w:val="24"/>
          <w:szCs w:val="24"/>
          <w:lang w:eastAsia="en-US"/>
        </w:rPr>
        <w:t>dzieci i młodzieży, w tym z rodzin alkoholowych i zagrożonych patologiami</w:t>
      </w:r>
      <w:r>
        <w:rPr>
          <w:sz w:val="24"/>
          <w:szCs w:val="24"/>
          <w:lang w:eastAsia="en-US"/>
        </w:rPr>
        <w:t>,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organizowanie zajęć opiekuńczo- wychowawczych dla dzieci z rodzin z problemem alkoholowych na podstawie pisemnych konspektów ( programy rozwojowe: np. teatralne, taneczne, sportowe, komputerowe ),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-organizowanie pomocy specjalistycznej, w tym psychologicznej dla dorosłych członków rodzin dysfunkcyjnych, kor</w:t>
      </w:r>
      <w:r>
        <w:rPr>
          <w:sz w:val="24"/>
          <w:szCs w:val="24"/>
          <w:lang w:eastAsia="en-US"/>
        </w:rPr>
        <w:t>zystających z pomocy społecznej.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Pr="003251CB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§ 3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Środki finansowe na realizację zadań pochodzą ze środków finansowych przeznaczonych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w 2014 roku na realizację Programu Profilaktyki, Rozwiązywania Problemów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  <w:r w:rsidRPr="003251CB">
        <w:rPr>
          <w:sz w:val="24"/>
          <w:szCs w:val="24"/>
          <w:lang w:eastAsia="en-US"/>
        </w:rPr>
        <w:t>Alkoholowych i Przeciwdziałania Narkomanii  w 2014 r., określonych w uchwale budżetowej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382D52">
      <w:pPr>
        <w:autoSpaceDE w:val="0"/>
        <w:autoSpaceDN w:val="0"/>
        <w:adjustRightInd w:val="0"/>
        <w:jc w:val="center"/>
        <w:rPr>
          <w:rFonts w:ascii="ArialMT" w:hAnsi="ArialMT" w:cs="ArialMT"/>
          <w:sz w:val="22"/>
          <w:szCs w:val="22"/>
          <w:lang w:eastAsia="en-US"/>
        </w:rPr>
      </w:pPr>
      <w:r>
        <w:rPr>
          <w:rFonts w:ascii="ArialMT" w:hAnsi="ArialMT" w:cs="ArialMT"/>
          <w:sz w:val="22"/>
          <w:szCs w:val="22"/>
          <w:lang w:eastAsia="en-US"/>
        </w:rPr>
        <w:t>§ 4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1. Miejskie jednostki organizacyjne, zakłady budżetowe i instytucje kultury ubiegające się o finansowanie zadania składają pisemny wniosek do Burmistrza Miasta Puc</w:t>
      </w:r>
      <w:r>
        <w:rPr>
          <w:sz w:val="24"/>
          <w:szCs w:val="24"/>
          <w:lang w:eastAsia="en-US"/>
        </w:rPr>
        <w:t>k do dnia 10- go każdego miesiąca, z wyjątkiem stycznia, w którym wnioski można składać do końca miesiąca.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2. Wzór wniosku stanowi Z</w:t>
      </w:r>
      <w:r w:rsidRPr="003251CB">
        <w:rPr>
          <w:sz w:val="24"/>
          <w:szCs w:val="24"/>
          <w:lang w:eastAsia="en-US"/>
        </w:rPr>
        <w:t>ałącznik nr 1 do niniejszych zasad.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Pr="003251CB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5</w:t>
      </w:r>
    </w:p>
    <w:p w:rsidR="00414F02" w:rsidRPr="003251CB" w:rsidRDefault="00414F02" w:rsidP="00AA06D0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Wnioski będą rozpatrywane nie częściej niż raz w miesiącu wg kolejności wpływu, do chwili</w:t>
      </w:r>
    </w:p>
    <w:p w:rsidR="00414F02" w:rsidRPr="003251CB" w:rsidRDefault="00414F02" w:rsidP="00AA06D0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3251CB">
        <w:rPr>
          <w:sz w:val="24"/>
          <w:szCs w:val="24"/>
          <w:lang w:eastAsia="en-US"/>
        </w:rPr>
        <w:t>wyczerpania przewidzianych na ten cel środków o których mowa w § 3.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</w:p>
    <w:p w:rsidR="00414F02" w:rsidRPr="003251CB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6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Wniosek</w:t>
      </w:r>
      <w:r w:rsidRPr="003251CB">
        <w:rPr>
          <w:sz w:val="24"/>
          <w:szCs w:val="24"/>
          <w:lang w:eastAsia="en-US"/>
        </w:rPr>
        <w:t xml:space="preserve"> o finansowanie zadań </w:t>
      </w:r>
      <w:r>
        <w:rPr>
          <w:sz w:val="24"/>
          <w:szCs w:val="24"/>
          <w:lang w:eastAsia="en-US"/>
        </w:rPr>
        <w:t xml:space="preserve">po zaopiniowaniu </w:t>
      </w:r>
      <w:r w:rsidRPr="003251CB">
        <w:rPr>
          <w:sz w:val="24"/>
          <w:szCs w:val="24"/>
          <w:lang w:eastAsia="en-US"/>
        </w:rPr>
        <w:t xml:space="preserve">przez </w:t>
      </w:r>
      <w:r>
        <w:rPr>
          <w:sz w:val="24"/>
          <w:szCs w:val="24"/>
          <w:lang w:eastAsia="en-US"/>
        </w:rPr>
        <w:t>Miejską Komisję</w:t>
      </w:r>
      <w:r w:rsidRPr="003251CB">
        <w:rPr>
          <w:sz w:val="24"/>
          <w:szCs w:val="24"/>
          <w:lang w:eastAsia="en-US"/>
        </w:rPr>
        <w:t xml:space="preserve"> Rozwiązywania Problemów Alkoholowych w Pucku</w:t>
      </w:r>
      <w:r>
        <w:rPr>
          <w:sz w:val="24"/>
          <w:szCs w:val="24"/>
          <w:lang w:eastAsia="en-US"/>
        </w:rPr>
        <w:t xml:space="preserve"> zostanie niezwłocznie przekazany do Burmistrza Miasta Puck. Decyzje o przyznaniu środków na realizacje wnioskowanego zadania podejmuje Burmistrz Miasta Puck.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40A45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7</w:t>
      </w:r>
    </w:p>
    <w:p w:rsidR="00414F02" w:rsidRPr="003251CB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Wnioskodawca otrzyma pisemną odpowiedź w zakresie rozpatrzenia wniosku.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8</w:t>
      </w:r>
    </w:p>
    <w:p w:rsidR="00414F02" w:rsidRPr="00B40A45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Po złożeniu wniosku Wnioskodawca nie będzie mógł dokonać jego uzupełnienia.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2D52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9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Wnioskodawcy nie przysługuje droga odwoławcza.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10</w:t>
      </w:r>
    </w:p>
    <w:p w:rsidR="00414F02" w:rsidRDefault="00414F02" w:rsidP="00380F27">
      <w:pPr>
        <w:autoSpaceDE w:val="0"/>
        <w:autoSpaceDN w:val="0"/>
        <w:adjustRightInd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Wnioskodawca jest zobowiązany do informowania, że  środki  na realizacje zadania pochodzą z Miejskiej Komisji Rozwiązywania Problemów Alkoholowych na 2014 r. </w:t>
      </w:r>
    </w:p>
    <w:p w:rsidR="00414F02" w:rsidRDefault="00414F02" w:rsidP="00380F27">
      <w:pPr>
        <w:autoSpaceDE w:val="0"/>
        <w:autoSpaceDN w:val="0"/>
        <w:adjustRightInd w:val="0"/>
        <w:rPr>
          <w:sz w:val="24"/>
          <w:szCs w:val="24"/>
          <w:lang w:eastAsia="en-US"/>
        </w:rPr>
      </w:pPr>
    </w:p>
    <w:p w:rsidR="00414F02" w:rsidRPr="00B40A45" w:rsidRDefault="00414F02" w:rsidP="00380F27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11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40A45">
        <w:rPr>
          <w:sz w:val="24"/>
          <w:szCs w:val="24"/>
          <w:lang w:eastAsia="en-US"/>
        </w:rPr>
        <w:t>Przekazanie środków finansowych miejskiej jednostce organizacyjnej, zakładowi budżetowemu</w:t>
      </w:r>
      <w:r>
        <w:rPr>
          <w:sz w:val="24"/>
          <w:szCs w:val="24"/>
          <w:lang w:eastAsia="en-US"/>
        </w:rPr>
        <w:t>,</w:t>
      </w:r>
      <w:r w:rsidRPr="00B40A45">
        <w:rPr>
          <w:sz w:val="24"/>
          <w:szCs w:val="24"/>
          <w:lang w:eastAsia="en-US"/>
        </w:rPr>
        <w:t xml:space="preserve"> instytucji kultury następuje </w:t>
      </w:r>
      <w:r>
        <w:rPr>
          <w:sz w:val="24"/>
          <w:szCs w:val="24"/>
          <w:lang w:eastAsia="en-US"/>
        </w:rPr>
        <w:t>po zawarciu umowy.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</w:p>
    <w:p w:rsidR="00414F02" w:rsidRPr="00B40A45" w:rsidRDefault="00414F02" w:rsidP="002B138C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12</w:t>
      </w:r>
    </w:p>
    <w:p w:rsidR="00414F02" w:rsidRPr="00B40A45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Wnioskodawca realizatorom</w:t>
      </w:r>
      <w:r w:rsidRPr="00B40A45">
        <w:rPr>
          <w:sz w:val="24"/>
          <w:szCs w:val="24"/>
          <w:lang w:eastAsia="en-US"/>
        </w:rPr>
        <w:t xml:space="preserve"> zadania</w:t>
      </w:r>
      <w:r>
        <w:rPr>
          <w:sz w:val="24"/>
          <w:szCs w:val="24"/>
          <w:lang w:eastAsia="en-US"/>
        </w:rPr>
        <w:t xml:space="preserve"> </w:t>
      </w:r>
      <w:r w:rsidRPr="00B40A45">
        <w:rPr>
          <w:sz w:val="24"/>
          <w:szCs w:val="24"/>
          <w:lang w:eastAsia="en-US"/>
        </w:rPr>
        <w:t>będących pracownikami zakładu budżetowego, miejskiej jednostki organizacyjnej</w:t>
      </w:r>
      <w:r>
        <w:rPr>
          <w:sz w:val="24"/>
          <w:szCs w:val="24"/>
          <w:lang w:eastAsia="en-US"/>
        </w:rPr>
        <w:t>,</w:t>
      </w:r>
      <w:r w:rsidRPr="00B40A45">
        <w:rPr>
          <w:sz w:val="24"/>
          <w:szCs w:val="24"/>
          <w:lang w:eastAsia="en-US"/>
        </w:rPr>
        <w:t xml:space="preserve"> w tym placówki</w:t>
      </w:r>
      <w:r>
        <w:rPr>
          <w:sz w:val="24"/>
          <w:szCs w:val="24"/>
          <w:lang w:eastAsia="en-US"/>
        </w:rPr>
        <w:t xml:space="preserve"> </w:t>
      </w:r>
      <w:r w:rsidRPr="00B40A45">
        <w:rPr>
          <w:sz w:val="24"/>
          <w:szCs w:val="24"/>
          <w:lang w:eastAsia="en-US"/>
        </w:rPr>
        <w:t>oświatowo-wychowawczej</w:t>
      </w:r>
      <w:r>
        <w:rPr>
          <w:sz w:val="24"/>
          <w:szCs w:val="24"/>
          <w:lang w:eastAsia="en-US"/>
        </w:rPr>
        <w:t xml:space="preserve"> wypłaca wynagrodzenie na podstawie umowy cywilno- prawnej.</w:t>
      </w:r>
    </w:p>
    <w:p w:rsidR="00414F02" w:rsidRPr="00B40A45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D4EF6" w:rsidRDefault="00414F02" w:rsidP="002B138C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§ 13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D4EF6">
        <w:rPr>
          <w:sz w:val="24"/>
          <w:szCs w:val="24"/>
          <w:lang w:eastAsia="en-US"/>
        </w:rPr>
        <w:t>1. Miejskie jednostki organizacyjne, zakłady budżetowe, instytucje kultury  po wykonaniu zadania zobowiązane są do złożenia sprawozdania z realizacji zadania do Burmistrza Miasta Puck  w terminie do 30 dni od daty zakończenia realizacji zadania.</w:t>
      </w:r>
      <w:r>
        <w:rPr>
          <w:sz w:val="24"/>
          <w:szCs w:val="24"/>
          <w:lang w:eastAsia="en-US"/>
        </w:rPr>
        <w:t xml:space="preserve"> Sprawozdanie uważa się za przyjęte po zatwierdzeniu go przez Miejską Komisję</w:t>
      </w:r>
      <w:r w:rsidRPr="003251CB">
        <w:rPr>
          <w:sz w:val="24"/>
          <w:szCs w:val="24"/>
          <w:lang w:eastAsia="en-US"/>
        </w:rPr>
        <w:t xml:space="preserve"> Rozwiązywania Problemów Alkoholowych w Pucku</w:t>
      </w:r>
      <w:r>
        <w:rPr>
          <w:sz w:val="24"/>
          <w:szCs w:val="24"/>
          <w:lang w:eastAsia="en-US"/>
        </w:rPr>
        <w:t>.</w:t>
      </w:r>
    </w:p>
    <w:p w:rsidR="00414F02" w:rsidRPr="00BD4EF6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D4EF6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D4EF6">
        <w:rPr>
          <w:sz w:val="24"/>
          <w:szCs w:val="24"/>
          <w:lang w:eastAsia="en-US"/>
        </w:rPr>
        <w:t>2. Wzór sprawozdania stanowi</w:t>
      </w:r>
      <w:r>
        <w:rPr>
          <w:sz w:val="24"/>
          <w:szCs w:val="24"/>
          <w:lang w:eastAsia="en-US"/>
        </w:rPr>
        <w:t xml:space="preserve"> Załącznik Nr 2 do niniejszych Z</w:t>
      </w:r>
      <w:r w:rsidRPr="00BD4EF6">
        <w:rPr>
          <w:sz w:val="24"/>
          <w:szCs w:val="24"/>
          <w:lang w:eastAsia="en-US"/>
        </w:rPr>
        <w:t>asad.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D4EF6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D4EF6">
        <w:rPr>
          <w:sz w:val="24"/>
          <w:szCs w:val="24"/>
          <w:lang w:eastAsia="en-US"/>
        </w:rPr>
        <w:t>3. Niewykorzystane środki finansowe miejska jednostka organizacyjna, zakład budżetowy, instytucja kultury  zobowiązana jest zwrócić w terminie 14 dni po wykonaniu zadania na rachunek Urzędu Miasta</w:t>
      </w:r>
      <w:r>
        <w:rPr>
          <w:sz w:val="24"/>
          <w:szCs w:val="24"/>
          <w:lang w:eastAsia="en-US"/>
        </w:rPr>
        <w:t xml:space="preserve"> </w:t>
      </w:r>
      <w:r w:rsidRPr="00BD4EF6">
        <w:rPr>
          <w:sz w:val="24"/>
          <w:szCs w:val="24"/>
          <w:lang w:eastAsia="en-US"/>
        </w:rPr>
        <w:t>Puck.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D4EF6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D4EF6">
        <w:rPr>
          <w:sz w:val="24"/>
          <w:szCs w:val="24"/>
          <w:lang w:eastAsia="en-US"/>
        </w:rPr>
        <w:t>4. Brak złożenia sprawozdania w terminie, stanowić będzie podstawę do</w:t>
      </w:r>
      <w:r>
        <w:rPr>
          <w:sz w:val="24"/>
          <w:szCs w:val="24"/>
          <w:lang w:eastAsia="en-US"/>
        </w:rPr>
        <w:t xml:space="preserve"> </w:t>
      </w:r>
      <w:r w:rsidRPr="00BD4EF6">
        <w:rPr>
          <w:sz w:val="24"/>
          <w:szCs w:val="24"/>
          <w:lang w:eastAsia="en-US"/>
        </w:rPr>
        <w:t>pozbawienia miejskiej jednostki organizacyjnej, zakładu budżetowego, instytucji kultury  możliwości ponownego ub</w:t>
      </w:r>
      <w:r>
        <w:rPr>
          <w:sz w:val="24"/>
          <w:szCs w:val="24"/>
          <w:lang w:eastAsia="en-US"/>
        </w:rPr>
        <w:t>iegania się o wykonywanie zadań w następnym roku.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5. W przypadku stwierdzenia przez</w:t>
      </w:r>
      <w:r w:rsidRPr="00382D52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Miejską Komisję</w:t>
      </w:r>
      <w:r w:rsidRPr="003251CB">
        <w:rPr>
          <w:sz w:val="24"/>
          <w:szCs w:val="24"/>
          <w:lang w:eastAsia="en-US"/>
        </w:rPr>
        <w:t xml:space="preserve"> Rozwiązywania Problemów Alkoholowych w Pucku</w:t>
      </w:r>
      <w:r>
        <w:rPr>
          <w:sz w:val="24"/>
          <w:szCs w:val="24"/>
          <w:lang w:eastAsia="en-US"/>
        </w:rPr>
        <w:t xml:space="preserve"> wydatkowania przez Wnioskodawcę  przyznanych środków finansowych niezgodnie z przeznaczeniem Burmistrz Miasta Puck wycofa przyznane środki finansowe oraz zażąda od Wnioskodawcy zwrotu kwoty już wydatkowanej wraz z odsetkami w wysokości ustawowej.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6. W przypadku przekroczenia przez Wnioskodawcę wysokości przyznanych środków finansowych  różnicę pokrywa Wnioskodawca.</w:t>
      </w:r>
    </w:p>
    <w:p w:rsidR="00414F02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Pr="00BD4EF6" w:rsidRDefault="00414F02" w:rsidP="002B138C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7.</w:t>
      </w:r>
      <w:r w:rsidRPr="00BD4EF6">
        <w:rPr>
          <w:sz w:val="24"/>
          <w:szCs w:val="24"/>
          <w:lang w:eastAsia="en-US"/>
        </w:rPr>
        <w:t xml:space="preserve"> Prawo kontroli w miejskich jednostkach organizacyjnych</w:t>
      </w:r>
      <w:r>
        <w:rPr>
          <w:sz w:val="24"/>
          <w:szCs w:val="24"/>
          <w:lang w:eastAsia="en-US"/>
        </w:rPr>
        <w:t>, zakładach budżetowych</w:t>
      </w:r>
      <w:r w:rsidRPr="00BD4EF6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i instytucjach kultury </w:t>
      </w:r>
      <w:r w:rsidRPr="00BD4EF6">
        <w:rPr>
          <w:sz w:val="24"/>
          <w:szCs w:val="24"/>
          <w:lang w:eastAsia="en-US"/>
        </w:rPr>
        <w:t>przysługuje upoważnionym</w:t>
      </w:r>
      <w:r>
        <w:rPr>
          <w:sz w:val="24"/>
          <w:szCs w:val="24"/>
          <w:lang w:eastAsia="en-US"/>
        </w:rPr>
        <w:t xml:space="preserve"> pracownikom Urzędu Miasta Puck</w:t>
      </w:r>
    </w:p>
    <w:p w:rsidR="00414F02" w:rsidRDefault="00414F02" w:rsidP="002B138C">
      <w:pPr>
        <w:ind w:left="1416" w:firstLine="708"/>
        <w:jc w:val="right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2B138C">
      <w:pPr>
        <w:ind w:left="1416" w:firstLine="708"/>
        <w:jc w:val="right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2B138C">
      <w:pPr>
        <w:ind w:left="1416" w:firstLine="708"/>
        <w:jc w:val="right"/>
        <w:rPr>
          <w:rFonts w:ascii="ArialMT" w:hAnsi="ArialMT" w:cs="ArialMT"/>
          <w:sz w:val="22"/>
          <w:szCs w:val="22"/>
          <w:lang w:eastAsia="en-US"/>
        </w:rPr>
      </w:pPr>
    </w:p>
    <w:p w:rsidR="00414F02" w:rsidRDefault="00414F02" w:rsidP="002B138C">
      <w:pPr>
        <w:ind w:left="1416" w:firstLine="708"/>
        <w:jc w:val="right"/>
      </w:pPr>
    </w:p>
    <w:p w:rsidR="00414F02" w:rsidRDefault="00414F02" w:rsidP="0090526C">
      <w:pPr>
        <w:jc w:val="both"/>
      </w:pPr>
    </w:p>
    <w:p w:rsidR="00414F02" w:rsidRDefault="00414F02" w:rsidP="00927F99"/>
    <w:p w:rsidR="00414F02" w:rsidRDefault="00414F02" w:rsidP="00557A9F">
      <w:pPr>
        <w:ind w:left="1416" w:firstLine="708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Default="00414F02" w:rsidP="00D32824">
      <w:pPr>
        <w:autoSpaceDE w:val="0"/>
        <w:autoSpaceDN w:val="0"/>
        <w:adjustRightInd w:val="0"/>
      </w:pPr>
    </w:p>
    <w:p w:rsidR="00414F02" w:rsidRDefault="00414F02" w:rsidP="00380F27">
      <w:pPr>
        <w:autoSpaceDE w:val="0"/>
        <w:autoSpaceDN w:val="0"/>
        <w:adjustRightInd w:val="0"/>
        <w:jc w:val="right"/>
      </w:pP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lang w:eastAsia="en-US"/>
        </w:rPr>
      </w:pPr>
      <w:r>
        <w:t xml:space="preserve">Załącznik Nr 1 do </w:t>
      </w:r>
      <w:r>
        <w:rPr>
          <w:lang w:eastAsia="en-US"/>
        </w:rPr>
        <w:t>Z</w:t>
      </w:r>
      <w:r w:rsidRPr="006958F8">
        <w:rPr>
          <w:lang w:eastAsia="en-US"/>
        </w:rPr>
        <w:t xml:space="preserve">asad finansowania / dofinansowania zadań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w ramach Programu Profilaktyki,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Rozwiązywania Problemów Alkoholowych i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b/>
          <w:bCs/>
        </w:rPr>
      </w:pPr>
      <w:r w:rsidRPr="006958F8">
        <w:rPr>
          <w:lang w:eastAsia="en-US"/>
        </w:rPr>
        <w:t>Przeciwdziałania Narkomanii  w Pucku w roku 2014,</w:t>
      </w:r>
      <w:r w:rsidRPr="006958F8">
        <w:rPr>
          <w:b/>
          <w:bCs/>
        </w:rPr>
        <w:t xml:space="preserve">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>Programu Wspierania Rodziny w Pucku na lata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bCs/>
          <w:color w:val="92CDDC"/>
        </w:rPr>
      </w:pPr>
      <w:r w:rsidRPr="006958F8">
        <w:rPr>
          <w:bCs/>
        </w:rPr>
        <w:t>2012-2015,</w:t>
      </w:r>
      <w:r w:rsidRPr="006958F8">
        <w:rPr>
          <w:bCs/>
          <w:color w:val="92CDDC"/>
        </w:rPr>
        <w:t xml:space="preserve"> </w:t>
      </w:r>
      <w:r w:rsidRPr="006958F8">
        <w:rPr>
          <w:bCs/>
        </w:rPr>
        <w:t xml:space="preserve">Programu Przeciwdziałania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 xml:space="preserve">Przemocy w Rodzinie w Pucku na lata 2012-2018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 dla miejskich jednostek organizacyjnych, </w:t>
      </w:r>
    </w:p>
    <w:p w:rsidR="00414F02" w:rsidRPr="006958F8" w:rsidRDefault="00414F02" w:rsidP="00380F27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zakładów budżetowych, instytucji kultury</w:t>
      </w:r>
    </w:p>
    <w:p w:rsidR="00414F02" w:rsidRDefault="00414F02" w:rsidP="00380F27">
      <w:pPr>
        <w:ind w:left="1416" w:firstLine="708"/>
        <w:jc w:val="right"/>
        <w:rPr>
          <w:lang w:eastAsia="en-US"/>
        </w:rPr>
      </w:pPr>
      <w:r w:rsidRPr="006958F8">
        <w:rPr>
          <w:lang w:eastAsia="en-US"/>
        </w:rPr>
        <w:t>w 2014 roku</w:t>
      </w:r>
    </w:p>
    <w:p w:rsidR="00414F02" w:rsidRDefault="00414F02" w:rsidP="00380F27">
      <w:pPr>
        <w:ind w:left="1416" w:firstLine="708"/>
        <w:jc w:val="right"/>
        <w:rPr>
          <w:b/>
          <w:sz w:val="24"/>
        </w:rPr>
      </w:pPr>
    </w:p>
    <w:p w:rsidR="00414F02" w:rsidRDefault="00414F02" w:rsidP="00557A9F">
      <w:pPr>
        <w:jc w:val="center"/>
        <w:rPr>
          <w:b/>
        </w:rPr>
      </w:pPr>
    </w:p>
    <w:p w:rsidR="00414F02" w:rsidRPr="00BB730A" w:rsidRDefault="00414F02" w:rsidP="00557A9F">
      <w:pPr>
        <w:jc w:val="center"/>
        <w:rPr>
          <w:b/>
        </w:rPr>
      </w:pPr>
      <w:r w:rsidRPr="00BB730A">
        <w:rPr>
          <w:b/>
        </w:rPr>
        <w:t>WNIOSEK</w:t>
      </w:r>
    </w:p>
    <w:p w:rsidR="00414F02" w:rsidRPr="00BB730A" w:rsidRDefault="00414F02" w:rsidP="00557A9F">
      <w:pPr>
        <w:jc w:val="center"/>
        <w:rPr>
          <w:b/>
        </w:rPr>
      </w:pPr>
      <w:r w:rsidRPr="00BB730A">
        <w:rPr>
          <w:b/>
        </w:rPr>
        <w:t xml:space="preserve"> O  </w:t>
      </w:r>
      <w:r>
        <w:rPr>
          <w:b/>
        </w:rPr>
        <w:t>SFINANSOWANIE/</w:t>
      </w:r>
      <w:r w:rsidRPr="00BB730A">
        <w:rPr>
          <w:b/>
        </w:rPr>
        <w:t xml:space="preserve"> DOFINANSOWANI</w:t>
      </w:r>
      <w:r>
        <w:rPr>
          <w:b/>
        </w:rPr>
        <w:t xml:space="preserve">A  Z  BUDŻETU  MIASTA   PUCK  </w:t>
      </w:r>
    </w:p>
    <w:p w:rsidR="00414F02" w:rsidRPr="00BB730A" w:rsidRDefault="00414F02" w:rsidP="00557A9F">
      <w:pPr>
        <w:jc w:val="center"/>
        <w:rPr>
          <w:b/>
        </w:rPr>
      </w:pPr>
      <w:r w:rsidRPr="00BB730A">
        <w:rPr>
          <w:b/>
        </w:rPr>
        <w:t xml:space="preserve">  ZADANIA  Z  ZAKRESU  PROFILAKTYKI,  ROZWIĄZYWANIA </w:t>
      </w:r>
    </w:p>
    <w:p w:rsidR="00414F02" w:rsidRPr="00BB730A" w:rsidRDefault="00414F02" w:rsidP="00557A9F">
      <w:pPr>
        <w:jc w:val="center"/>
        <w:rPr>
          <w:b/>
        </w:rPr>
      </w:pPr>
      <w:r w:rsidRPr="00BB730A">
        <w:rPr>
          <w:b/>
        </w:rPr>
        <w:t>PROBLEMÓW  ALKOHOLOWYCH  I  NARKOMANII, PRZECIWDZIALANIA PRZEMOCY I WSPIERANIA RODZINY</w:t>
      </w:r>
    </w:p>
    <w:p w:rsidR="00414F02" w:rsidRPr="00BB730A" w:rsidRDefault="00414F02" w:rsidP="00557A9F">
      <w:pPr>
        <w:jc w:val="center"/>
        <w:rPr>
          <w:b/>
        </w:rPr>
      </w:pPr>
      <w:r w:rsidRPr="00BB730A">
        <w:rPr>
          <w:b/>
        </w:rPr>
        <w:t>DLA MIEJSKICH JEDNOSTEK ORGANIZACYJNYCH, ZAKŁADÓW BUDŻETOWYCH I INSTYTUCJI KULTURY</w:t>
      </w:r>
    </w:p>
    <w:p w:rsidR="00414F02" w:rsidRDefault="00414F02" w:rsidP="00557A9F">
      <w:pPr>
        <w:rPr>
          <w:b/>
          <w:sz w:val="24"/>
        </w:rPr>
      </w:pPr>
    </w:p>
    <w:p w:rsidR="00414F02" w:rsidRDefault="00414F02" w:rsidP="00557A9F">
      <w:pPr>
        <w:rPr>
          <w:b/>
          <w:sz w:val="24"/>
        </w:rPr>
      </w:pPr>
    </w:p>
    <w:p w:rsidR="00414F02" w:rsidRPr="00BB730A" w:rsidRDefault="00414F02" w:rsidP="00557A9F">
      <w:pPr>
        <w:pStyle w:val="Heading7"/>
        <w:rPr>
          <w:sz w:val="22"/>
          <w:szCs w:val="22"/>
        </w:rPr>
      </w:pPr>
      <w:r w:rsidRPr="00BB730A">
        <w:rPr>
          <w:sz w:val="22"/>
          <w:szCs w:val="22"/>
        </w:rPr>
        <w:t>INFORMACJE O WNIOSKODAWCY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ind w:left="720"/>
        <w:rPr>
          <w:sz w:val="24"/>
        </w:rPr>
      </w:pPr>
      <w:r>
        <w:rPr>
          <w:sz w:val="24"/>
        </w:rPr>
        <w:t>1.   Nazwa .........................................................................................................................................</w:t>
      </w:r>
    </w:p>
    <w:p w:rsidR="00414F02" w:rsidRDefault="00414F02" w:rsidP="00557A9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Adres ...............................................................................       tel.: ............................</w:t>
      </w:r>
    </w:p>
    <w:p w:rsidR="00414F02" w:rsidRDefault="00414F02" w:rsidP="00B97B54">
      <w:pPr>
        <w:ind w:left="1065"/>
        <w:rPr>
          <w:sz w:val="24"/>
        </w:rPr>
      </w:pPr>
    </w:p>
    <w:p w:rsidR="00414F02" w:rsidRDefault="00414F02" w:rsidP="00557A9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Nazwa banku i numer rachunku .....................................................................................................................................</w:t>
      </w:r>
    </w:p>
    <w:p w:rsidR="00414F02" w:rsidRDefault="00414F02" w:rsidP="00557A9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Status prawny .....................................................................................................................................</w:t>
      </w:r>
    </w:p>
    <w:p w:rsidR="00414F02" w:rsidRDefault="00414F02" w:rsidP="00557A9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Numer NIP ..............................................  Nr REGON  ............................................</w:t>
      </w:r>
    </w:p>
    <w:p w:rsidR="00414F02" w:rsidRDefault="00414F02" w:rsidP="00B97B54">
      <w:pPr>
        <w:ind w:left="1065"/>
        <w:rPr>
          <w:sz w:val="24"/>
        </w:rPr>
      </w:pPr>
    </w:p>
    <w:p w:rsidR="00414F02" w:rsidRDefault="00414F02" w:rsidP="00B97B54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Osoby upoważnione do podpisania umowy: </w:t>
      </w:r>
    </w:p>
    <w:p w:rsidR="00414F02" w:rsidRDefault="00414F02" w:rsidP="00B97B54">
      <w:pPr>
        <w:pStyle w:val="ListParagraph"/>
        <w:rPr>
          <w:sz w:val="24"/>
        </w:rPr>
      </w:pPr>
    </w:p>
    <w:p w:rsidR="00414F02" w:rsidRDefault="00414F02" w:rsidP="00B97B54">
      <w:pPr>
        <w:rPr>
          <w:sz w:val="24"/>
        </w:rPr>
      </w:pPr>
    </w:p>
    <w:p w:rsidR="00414F02" w:rsidRPr="00B97B54" w:rsidRDefault="00414F02" w:rsidP="00B97B54">
      <w:pPr>
        <w:pStyle w:val="ListParagraph"/>
        <w:numPr>
          <w:ilvl w:val="0"/>
          <w:numId w:val="4"/>
        </w:numPr>
        <w:rPr>
          <w:sz w:val="24"/>
        </w:rPr>
      </w:pPr>
      <w:r w:rsidRPr="00B97B54">
        <w:rPr>
          <w:sz w:val="24"/>
        </w:rPr>
        <w:t>.......................................................................................................</w:t>
      </w:r>
    </w:p>
    <w:p w:rsidR="00414F02" w:rsidRPr="00B97B54" w:rsidRDefault="00414F02" w:rsidP="00B97B54">
      <w:pPr>
        <w:pStyle w:val="ListParagraph"/>
        <w:ind w:left="1110"/>
        <w:rPr>
          <w:sz w:val="24"/>
        </w:rPr>
      </w:pPr>
    </w:p>
    <w:p w:rsidR="00414F02" w:rsidRDefault="00414F02" w:rsidP="00B97B54">
      <w:pPr>
        <w:ind w:left="705"/>
        <w:rPr>
          <w:sz w:val="24"/>
        </w:rPr>
      </w:pPr>
      <w:r>
        <w:rPr>
          <w:sz w:val="24"/>
        </w:rPr>
        <w:t>b)    .......................................................................................................</w:t>
      </w:r>
    </w:p>
    <w:p w:rsidR="00414F02" w:rsidRDefault="00414F02" w:rsidP="00B97B54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14F02" w:rsidRDefault="00414F02" w:rsidP="00557A9F">
      <w:pPr>
        <w:rPr>
          <w:sz w:val="24"/>
        </w:rPr>
      </w:pPr>
    </w:p>
    <w:p w:rsidR="00414F02" w:rsidRPr="00C86325" w:rsidRDefault="00414F02" w:rsidP="00557A9F">
      <w:pPr>
        <w:pStyle w:val="Heading7"/>
        <w:rPr>
          <w:sz w:val="22"/>
          <w:szCs w:val="22"/>
        </w:rPr>
      </w:pPr>
      <w:r w:rsidRPr="00C86325">
        <w:rPr>
          <w:sz w:val="22"/>
          <w:szCs w:val="22"/>
        </w:rPr>
        <w:t>ZAKRES ZADANIA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 xml:space="preserve">1.  Nazwa zadania </w:t>
      </w:r>
      <w:r>
        <w:rPr>
          <w:b/>
          <w:i/>
          <w:u w:val="single"/>
        </w:rPr>
        <w:t>(w załączeniu program profilaktyczny jeżeli dotyczy</w:t>
      </w:r>
      <w:r>
        <w:rPr>
          <w:sz w:val="24"/>
        </w:rPr>
        <w:t xml:space="preserve">) 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4F02" w:rsidRDefault="00414F02" w:rsidP="00557A9F">
      <w:pPr>
        <w:ind w:left="708"/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2.  Cel zadania ...........................................................................................................................................</w:t>
      </w:r>
    </w:p>
    <w:p w:rsidR="00414F02" w:rsidRDefault="00414F02" w:rsidP="00557A9F">
      <w:pPr>
        <w:ind w:left="708"/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3. Opis zadania ..........................................................................................................................................</w:t>
      </w:r>
    </w:p>
    <w:p w:rsidR="00414F02" w:rsidRDefault="00414F02" w:rsidP="00B97B54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4F02" w:rsidRDefault="00414F02" w:rsidP="00B97B54">
      <w:pPr>
        <w:ind w:left="708"/>
        <w:rPr>
          <w:sz w:val="24"/>
        </w:rPr>
      </w:pPr>
      <w:r>
        <w:rPr>
          <w:sz w:val="24"/>
        </w:rPr>
        <w:t>4. Sposób rekrutacji uczestników</w:t>
      </w:r>
    </w:p>
    <w:p w:rsidR="00414F02" w:rsidRDefault="00414F02" w:rsidP="00380F27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</w:t>
      </w:r>
    </w:p>
    <w:p w:rsidR="00414F02" w:rsidRDefault="00414F02" w:rsidP="00380F27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4F02" w:rsidRDefault="00414F02" w:rsidP="00B97B54">
      <w:pPr>
        <w:ind w:left="708"/>
        <w:rPr>
          <w:sz w:val="24"/>
        </w:rPr>
      </w:pPr>
    </w:p>
    <w:p w:rsidR="00414F02" w:rsidRDefault="00414F02" w:rsidP="00557A9F">
      <w:pPr>
        <w:rPr>
          <w:sz w:val="24"/>
        </w:rPr>
      </w:pPr>
    </w:p>
    <w:p w:rsidR="00414F02" w:rsidRPr="00C86325" w:rsidRDefault="00414F02" w:rsidP="00557A9F">
      <w:pPr>
        <w:pStyle w:val="Heading7"/>
        <w:rPr>
          <w:sz w:val="22"/>
          <w:szCs w:val="22"/>
        </w:rPr>
      </w:pPr>
      <w:r w:rsidRPr="00C86325">
        <w:rPr>
          <w:sz w:val="22"/>
          <w:szCs w:val="22"/>
        </w:rPr>
        <w:t>CZĘŚĆ RZECZOWA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ind w:firstLine="708"/>
        <w:rPr>
          <w:sz w:val="24"/>
        </w:rPr>
      </w:pPr>
      <w:r>
        <w:rPr>
          <w:sz w:val="24"/>
        </w:rPr>
        <w:t>1. Liczba uczestników ....................................</w:t>
      </w:r>
    </w:p>
    <w:p w:rsidR="00414F02" w:rsidRDefault="00414F02" w:rsidP="00557A9F">
      <w:pPr>
        <w:ind w:firstLine="708"/>
        <w:rPr>
          <w:sz w:val="24"/>
        </w:rPr>
      </w:pPr>
      <w:r>
        <w:rPr>
          <w:sz w:val="24"/>
        </w:rPr>
        <w:t>a) w tym z rodzin dotkniętych patologią wg. załączonego wykazu ................................</w:t>
      </w:r>
    </w:p>
    <w:p w:rsidR="00414F02" w:rsidRDefault="00414F02" w:rsidP="00557A9F">
      <w:pPr>
        <w:rPr>
          <w:sz w:val="24"/>
        </w:rPr>
      </w:pPr>
      <w:r>
        <w:rPr>
          <w:sz w:val="24"/>
        </w:rPr>
        <w:tab/>
        <w:t>2. Termin realizacji .........................................................................................................</w:t>
      </w:r>
    </w:p>
    <w:p w:rsidR="00414F02" w:rsidRDefault="00414F02" w:rsidP="00557A9F">
      <w:pPr>
        <w:rPr>
          <w:sz w:val="24"/>
        </w:rPr>
      </w:pPr>
      <w:r>
        <w:rPr>
          <w:sz w:val="24"/>
        </w:rPr>
        <w:tab/>
        <w:t>3. Miejsce realizacji .........................................................................................................</w:t>
      </w:r>
    </w:p>
    <w:p w:rsidR="00414F02" w:rsidRDefault="00414F02" w:rsidP="00557A9F">
      <w:pPr>
        <w:rPr>
          <w:sz w:val="24"/>
        </w:rPr>
      </w:pPr>
    </w:p>
    <w:p w:rsidR="00414F02" w:rsidRPr="00C86325" w:rsidRDefault="00414F02" w:rsidP="00557A9F">
      <w:pPr>
        <w:pStyle w:val="Heading7"/>
        <w:rPr>
          <w:sz w:val="22"/>
          <w:szCs w:val="22"/>
        </w:rPr>
      </w:pPr>
      <w:r w:rsidRPr="00C86325">
        <w:rPr>
          <w:sz w:val="22"/>
          <w:szCs w:val="22"/>
        </w:rPr>
        <w:t>CZĘŚĆ FINANSOWA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 xml:space="preserve">1. Przewidywany koszt ogólny realizacji zadania     ......................................... zł , 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z tego: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2. Własne środki finansowe                                       ......................................... zł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3. Inne źródła finansowania: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 xml:space="preserve">    a) .....................................................................      ......................................... zł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 xml:space="preserve">    b) .....................................................................      ......................................... zł</w:t>
      </w: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>4. Wnioskowane środki z budżetu Miasta Puck        ......................................... zł</w:t>
      </w:r>
    </w:p>
    <w:p w:rsidR="00414F02" w:rsidRDefault="00414F02" w:rsidP="00557A9F">
      <w:pPr>
        <w:ind w:left="708"/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  <w:r>
        <w:rPr>
          <w:sz w:val="24"/>
        </w:rPr>
        <w:t xml:space="preserve">5. Koszty realizacji zadania </w:t>
      </w:r>
    </w:p>
    <w:p w:rsidR="00414F02" w:rsidRDefault="00414F02" w:rsidP="00557A9F">
      <w:pPr>
        <w:ind w:left="708"/>
        <w:rPr>
          <w:sz w:val="24"/>
        </w:rPr>
      </w:pPr>
    </w:p>
    <w:p w:rsidR="00414F02" w:rsidRDefault="00414F02" w:rsidP="00557A9F">
      <w:pPr>
        <w:ind w:left="708"/>
        <w:rPr>
          <w:sz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4323"/>
        <w:gridCol w:w="2551"/>
        <w:gridCol w:w="2551"/>
      </w:tblGrid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4323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Wyszczególnienie planowanych</w:t>
            </w: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kosztów zadania</w:t>
            </w: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Ogółem złotych</w:t>
            </w:r>
          </w:p>
        </w:tc>
        <w:tc>
          <w:tcPr>
            <w:tcW w:w="2551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Planowane przeznaczenie </w:t>
            </w: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środków z budżetu</w:t>
            </w:r>
          </w:p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miasta </w:t>
            </w: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Zużycie materiałów /zakupy/ w tym: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rPr>
          <w:cantSplit/>
          <w:trHeight w:val="322"/>
        </w:trPr>
        <w:tc>
          <w:tcPr>
            <w:tcW w:w="779" w:type="dxa"/>
            <w:vMerge w:val="restart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sprzęt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nagrody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wyżywienie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materiały biurowe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inne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Usługi obce, w tym: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rPr>
          <w:cantSplit/>
          <w:trHeight w:val="365"/>
        </w:trPr>
        <w:tc>
          <w:tcPr>
            <w:tcW w:w="779" w:type="dxa"/>
            <w:vMerge w:val="restart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transport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wynajem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usługi wydawnicze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wyżywienie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inne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Wynagrodzenia bezosobowe, w tym: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 w:val="restart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psycholodzy, terapeuci, wykładowcy, instruktorzy, trenerzy, nauczyciele, 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obsługa sędziowska (jury)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obsługa techniczna 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obsługa medyczna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obsługa finansowo- księgowa 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inne 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Wyżywienie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Inne koszty bezpośrednie, w tym: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 w:val="restart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rPr>
                <w:sz w:val="24"/>
              </w:rPr>
            </w:pPr>
            <w:r>
              <w:rPr>
                <w:sz w:val="24"/>
              </w:rPr>
              <w:t>a)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rPr>
                <w:sz w:val="24"/>
              </w:rPr>
            </w:pPr>
            <w:r>
              <w:rPr>
                <w:sz w:val="24"/>
              </w:rPr>
              <w:t>b)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rPr>
                <w:sz w:val="24"/>
              </w:rPr>
            </w:pPr>
            <w:r>
              <w:rPr>
                <w:sz w:val="24"/>
              </w:rPr>
              <w:t>c)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Koszty pośrednie niezbędne do realizacji zadania, w tym: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 w:val="restart"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rPr>
          <w:cantSplit/>
        </w:trPr>
        <w:tc>
          <w:tcPr>
            <w:tcW w:w="779" w:type="dxa"/>
            <w:vMerge/>
          </w:tcPr>
          <w:p w:rsidR="00414F02" w:rsidRDefault="00414F02" w:rsidP="00006A4D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414F02" w:rsidRDefault="00414F02" w:rsidP="00006A4D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sz w:val="24"/>
              </w:rPr>
            </w:pPr>
          </w:p>
        </w:tc>
      </w:tr>
      <w:tr w:rsidR="00414F02" w:rsidTr="000A46C0">
        <w:tc>
          <w:tcPr>
            <w:tcW w:w="779" w:type="dxa"/>
          </w:tcPr>
          <w:p w:rsidR="00414F02" w:rsidRDefault="00414F02" w:rsidP="00006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4323" w:type="dxa"/>
          </w:tcPr>
          <w:p w:rsidR="00414F02" w:rsidRDefault="00414F02" w:rsidP="00006A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R AZEM</w:t>
            </w: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414F02" w:rsidRDefault="00414F02" w:rsidP="00006A4D">
            <w:pPr>
              <w:rPr>
                <w:b/>
                <w:sz w:val="24"/>
              </w:rPr>
            </w:pPr>
          </w:p>
        </w:tc>
      </w:tr>
    </w:tbl>
    <w:p w:rsidR="00414F02" w:rsidRDefault="00414F02" w:rsidP="00557A9F">
      <w:pPr>
        <w:rPr>
          <w:sz w:val="24"/>
        </w:rPr>
      </w:pPr>
    </w:p>
    <w:p w:rsidR="00414F02" w:rsidRDefault="00414F02" w:rsidP="00557A9F">
      <w:pPr>
        <w:pStyle w:val="BodyText2"/>
      </w:pPr>
      <w:r>
        <w:t>Dodatkowe informacje i załączniki: .......................................................................................................................................................</w:t>
      </w:r>
    </w:p>
    <w:p w:rsidR="00414F02" w:rsidRDefault="00414F02" w:rsidP="00557A9F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rPr>
          <w:sz w:val="24"/>
        </w:rPr>
      </w:pPr>
      <w:r>
        <w:rPr>
          <w:sz w:val="24"/>
        </w:rPr>
        <w:t xml:space="preserve">…………………………………                                            …………………………………                         </w:t>
      </w:r>
    </w:p>
    <w:p w:rsidR="00414F02" w:rsidRDefault="00414F02" w:rsidP="00557A9F">
      <w:pPr>
        <w:rPr>
          <w:sz w:val="24"/>
        </w:rPr>
      </w:pPr>
    </w:p>
    <w:p w:rsidR="00414F02" w:rsidRDefault="00414F02" w:rsidP="00557A9F">
      <w:pPr>
        <w:rPr>
          <w:sz w:val="22"/>
        </w:rPr>
      </w:pPr>
      <w:r>
        <w:rPr>
          <w:sz w:val="22"/>
        </w:rPr>
        <w:t>/Skarbnik – Gł. Księgowy/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/Prezes – Dyrektor/</w:t>
      </w:r>
    </w:p>
    <w:p w:rsidR="00414F02" w:rsidRDefault="00414F02" w:rsidP="00557A9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</w:t>
      </w:r>
    </w:p>
    <w:p w:rsidR="00414F02" w:rsidRDefault="00414F02" w:rsidP="00557A9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/data/</w:t>
      </w:r>
    </w:p>
    <w:p w:rsidR="00414F02" w:rsidRDefault="00414F02" w:rsidP="00557A9F">
      <w:pPr>
        <w:pStyle w:val="Heading8"/>
      </w:pPr>
    </w:p>
    <w:p w:rsidR="00414F02" w:rsidRDefault="00414F02" w:rsidP="00557A9F">
      <w:pPr>
        <w:pStyle w:val="Heading8"/>
        <w:rPr>
          <w:sz w:val="18"/>
        </w:rPr>
      </w:pPr>
      <w:r>
        <w:rPr>
          <w:sz w:val="18"/>
        </w:rPr>
        <w:t>Uwaga: podmioty  składające wniosek  załączają aktualny statut, wypis z rejestru instytucji kultury.</w:t>
      </w:r>
    </w:p>
    <w:p w:rsidR="00414F02" w:rsidRDefault="00414F02" w:rsidP="00557A9F"/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380F27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414F02" w:rsidRDefault="00414F02" w:rsidP="009D52EE">
      <w:pPr>
        <w:jc w:val="center"/>
      </w:pPr>
      <w:r>
        <w:t xml:space="preserve">             </w:t>
      </w:r>
    </w:p>
    <w:p w:rsidR="00414F02" w:rsidRDefault="00414F02" w:rsidP="009D52EE">
      <w:pPr>
        <w:autoSpaceDE w:val="0"/>
        <w:autoSpaceDN w:val="0"/>
        <w:adjustRightInd w:val="0"/>
        <w:jc w:val="right"/>
      </w:pPr>
    </w:p>
    <w:p w:rsidR="00414F02" w:rsidRDefault="00414F02" w:rsidP="009D52EE">
      <w:pPr>
        <w:autoSpaceDE w:val="0"/>
        <w:autoSpaceDN w:val="0"/>
        <w:adjustRightInd w:val="0"/>
        <w:jc w:val="right"/>
      </w:pPr>
    </w:p>
    <w:p w:rsidR="00414F02" w:rsidRDefault="00414F02" w:rsidP="009D52EE">
      <w:pPr>
        <w:autoSpaceDE w:val="0"/>
        <w:autoSpaceDN w:val="0"/>
        <w:adjustRightInd w:val="0"/>
        <w:jc w:val="right"/>
      </w:pPr>
    </w:p>
    <w:p w:rsidR="00414F02" w:rsidRDefault="00414F02" w:rsidP="009D52EE">
      <w:pPr>
        <w:autoSpaceDE w:val="0"/>
        <w:autoSpaceDN w:val="0"/>
        <w:adjustRightInd w:val="0"/>
        <w:jc w:val="right"/>
      </w:pPr>
    </w:p>
    <w:p w:rsidR="00414F02" w:rsidRDefault="00414F02" w:rsidP="009D52EE">
      <w:pPr>
        <w:autoSpaceDE w:val="0"/>
        <w:autoSpaceDN w:val="0"/>
        <w:adjustRightInd w:val="0"/>
        <w:jc w:val="right"/>
      </w:pP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lang w:eastAsia="en-US"/>
        </w:rPr>
      </w:pPr>
      <w:r>
        <w:t xml:space="preserve">Załącznik Nr 2 do </w:t>
      </w:r>
      <w:r>
        <w:rPr>
          <w:lang w:eastAsia="en-US"/>
        </w:rPr>
        <w:t>Z</w:t>
      </w:r>
      <w:r w:rsidRPr="006958F8">
        <w:rPr>
          <w:lang w:eastAsia="en-US"/>
        </w:rPr>
        <w:t xml:space="preserve">asad finansowania / dofinansowania zadań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w ramach Programu Profilaktyki,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Rozwiązywania Problemów Alkoholowych i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b/>
          <w:bCs/>
        </w:rPr>
      </w:pPr>
      <w:r w:rsidRPr="006958F8">
        <w:rPr>
          <w:lang w:eastAsia="en-US"/>
        </w:rPr>
        <w:t>Przeciwdziałania Narkomanii  w Pucku w roku 2014,</w:t>
      </w:r>
      <w:r w:rsidRPr="006958F8">
        <w:rPr>
          <w:b/>
          <w:bCs/>
        </w:rPr>
        <w:t xml:space="preserve">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>Programu Wspierania Rodziny w Pucku na lata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bCs/>
          <w:color w:val="92CDDC"/>
        </w:rPr>
      </w:pPr>
      <w:r w:rsidRPr="006958F8">
        <w:rPr>
          <w:bCs/>
        </w:rPr>
        <w:t>2012-2015,</w:t>
      </w:r>
      <w:r w:rsidRPr="006958F8">
        <w:rPr>
          <w:bCs/>
          <w:color w:val="92CDDC"/>
        </w:rPr>
        <w:t xml:space="preserve"> </w:t>
      </w:r>
      <w:r w:rsidRPr="006958F8">
        <w:rPr>
          <w:bCs/>
        </w:rPr>
        <w:t xml:space="preserve">Programu Przeciwdziałania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 xml:space="preserve">Przemocy w Rodzinie w Pucku na lata 2012-2018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 xml:space="preserve"> dla miejskich jednostek organizacyjnych, </w:t>
      </w:r>
    </w:p>
    <w:p w:rsidR="00414F02" w:rsidRPr="006958F8" w:rsidRDefault="00414F02" w:rsidP="009D52EE">
      <w:pPr>
        <w:autoSpaceDE w:val="0"/>
        <w:autoSpaceDN w:val="0"/>
        <w:adjustRightInd w:val="0"/>
        <w:jc w:val="right"/>
        <w:rPr>
          <w:lang w:eastAsia="en-US"/>
        </w:rPr>
      </w:pPr>
      <w:r w:rsidRPr="006958F8">
        <w:rPr>
          <w:lang w:eastAsia="en-US"/>
        </w:rPr>
        <w:t>zakładów budżetowych, instytucji kultury</w:t>
      </w:r>
    </w:p>
    <w:p w:rsidR="00414F02" w:rsidRDefault="00414F02" w:rsidP="009D52EE">
      <w:pPr>
        <w:ind w:left="1416" w:firstLine="708"/>
        <w:jc w:val="right"/>
        <w:rPr>
          <w:lang w:eastAsia="en-US"/>
        </w:rPr>
      </w:pPr>
      <w:r w:rsidRPr="006958F8">
        <w:rPr>
          <w:lang w:eastAsia="en-US"/>
        </w:rPr>
        <w:t>w 2014 roku</w:t>
      </w:r>
    </w:p>
    <w:p w:rsidR="00414F02" w:rsidRDefault="00414F02" w:rsidP="009D52EE">
      <w:pPr>
        <w:jc w:val="right"/>
      </w:pPr>
      <w:r>
        <w:t xml:space="preserve">      </w:t>
      </w:r>
    </w:p>
    <w:p w:rsidR="00414F02" w:rsidRDefault="00414F02" w:rsidP="009D52EE">
      <w:pPr>
        <w:jc w:val="right"/>
      </w:pPr>
    </w:p>
    <w:p w:rsidR="00414F02" w:rsidRDefault="00414F02" w:rsidP="009D52EE">
      <w:pPr>
        <w:jc w:val="right"/>
      </w:pPr>
    </w:p>
    <w:p w:rsidR="00414F02" w:rsidRDefault="00414F02" w:rsidP="009D52EE">
      <w:r>
        <w:t>Wzorowo wypełnione sprawozdanie</w:t>
      </w:r>
    </w:p>
    <w:p w:rsidR="00414F02" w:rsidRDefault="00414F02" w:rsidP="009D52EE">
      <w:r>
        <w:t xml:space="preserve">Nie wpisywać instrukcji </w:t>
      </w:r>
    </w:p>
    <w:p w:rsidR="00414F02" w:rsidRDefault="00414F02" w:rsidP="009D52EE">
      <w:r>
        <w:t>…………………………………                                                                      ………………………………….</w:t>
      </w:r>
    </w:p>
    <w:p w:rsidR="00414F02" w:rsidRDefault="00414F02" w:rsidP="009D52EE">
      <w:pPr>
        <w:rPr>
          <w:sz w:val="16"/>
          <w:szCs w:val="16"/>
        </w:rPr>
      </w:pPr>
      <w:r w:rsidRPr="00CE3E36">
        <w:rPr>
          <w:sz w:val="16"/>
          <w:szCs w:val="16"/>
        </w:rPr>
        <w:t>(pieczęć jednostki organizacyjnej)</w:t>
      </w:r>
      <w:r>
        <w:rPr>
          <w:sz w:val="16"/>
          <w:szCs w:val="16"/>
        </w:rPr>
        <w:t xml:space="preserve">                                                                                                   (data i miejsce złożenia sprawozdania)</w:t>
      </w:r>
    </w:p>
    <w:p w:rsidR="00414F02" w:rsidRDefault="00414F02" w:rsidP="009D52EE">
      <w:pPr>
        <w:rPr>
          <w:sz w:val="16"/>
          <w:szCs w:val="16"/>
        </w:rPr>
      </w:pPr>
    </w:p>
    <w:p w:rsidR="00414F02" w:rsidRDefault="00414F02" w:rsidP="009D52EE"/>
    <w:p w:rsidR="00414F02" w:rsidRDefault="00414F02" w:rsidP="009D52EE"/>
    <w:p w:rsidR="00414F02" w:rsidRDefault="00414F02" w:rsidP="009D52EE"/>
    <w:p w:rsidR="00414F02" w:rsidRDefault="00414F02" w:rsidP="009D52EE">
      <w:pPr>
        <w:jc w:val="center"/>
      </w:pPr>
    </w:p>
    <w:p w:rsidR="00414F02" w:rsidRDefault="00414F02" w:rsidP="009D52EE"/>
    <w:p w:rsidR="00414F02" w:rsidRDefault="00414F02" w:rsidP="009D52EE"/>
    <w:p w:rsidR="00414F02" w:rsidRPr="00267911" w:rsidRDefault="00414F02" w:rsidP="009D52EE">
      <w:pPr>
        <w:jc w:val="center"/>
        <w:rPr>
          <w:b/>
        </w:rPr>
      </w:pPr>
      <w:r w:rsidRPr="00267911">
        <w:rPr>
          <w:b/>
        </w:rPr>
        <w:t>SPRAWOZDANIE</w:t>
      </w:r>
    </w:p>
    <w:p w:rsidR="00414F02" w:rsidRPr="00267911" w:rsidRDefault="00414F02" w:rsidP="009D52EE">
      <w:pPr>
        <w:jc w:val="center"/>
        <w:rPr>
          <w:b/>
        </w:rPr>
      </w:pPr>
    </w:p>
    <w:p w:rsidR="00414F02" w:rsidRPr="009D52EE" w:rsidRDefault="00414F02" w:rsidP="009D52EE">
      <w:pPr>
        <w:autoSpaceDE w:val="0"/>
        <w:autoSpaceDN w:val="0"/>
        <w:adjustRightInd w:val="0"/>
        <w:rPr>
          <w:b/>
          <w:lang w:eastAsia="en-US"/>
        </w:rPr>
      </w:pPr>
      <w:r>
        <w:rPr>
          <w:b/>
        </w:rPr>
        <w:t xml:space="preserve">MIEJSKICH </w:t>
      </w:r>
      <w:r w:rsidRPr="00267911">
        <w:rPr>
          <w:b/>
        </w:rPr>
        <w:t xml:space="preserve">JEDNOSTKI ORGANIZACYJNEJ </w:t>
      </w:r>
      <w:r w:rsidRPr="009D52EE">
        <w:rPr>
          <w:b/>
          <w:lang w:eastAsia="en-US"/>
        </w:rPr>
        <w:t>ZAKŁADÓW BUDŻETOWYCH, INSTYTUCJI KULTURY</w:t>
      </w:r>
      <w:r>
        <w:rPr>
          <w:b/>
          <w:lang w:eastAsia="en-US"/>
        </w:rPr>
        <w:t xml:space="preserve"> </w:t>
      </w:r>
      <w:r>
        <w:rPr>
          <w:b/>
        </w:rPr>
        <w:t>MIASTA</w:t>
      </w:r>
      <w:r w:rsidRPr="00267911">
        <w:rPr>
          <w:b/>
        </w:rPr>
        <w:t xml:space="preserve"> PUCK Z REALIZACJI ZADANIA W RAMACH </w:t>
      </w:r>
      <w:r w:rsidRPr="009D52EE">
        <w:rPr>
          <w:b/>
          <w:lang w:eastAsia="en-US"/>
        </w:rPr>
        <w:t>PROGRAMU PROFILAKTYKI,</w:t>
      </w:r>
      <w:r>
        <w:rPr>
          <w:b/>
          <w:lang w:eastAsia="en-US"/>
        </w:rPr>
        <w:t xml:space="preserve"> </w:t>
      </w:r>
      <w:r w:rsidRPr="009D52EE">
        <w:rPr>
          <w:b/>
          <w:lang w:eastAsia="en-US"/>
        </w:rPr>
        <w:t xml:space="preserve">ROZWIĄZYWANIA PROBLEMÓW ALKOHOLOWYCH I </w:t>
      </w:r>
      <w:r>
        <w:rPr>
          <w:b/>
          <w:lang w:eastAsia="en-US"/>
        </w:rPr>
        <w:t xml:space="preserve"> </w:t>
      </w:r>
      <w:r w:rsidRPr="009D52EE">
        <w:rPr>
          <w:b/>
          <w:lang w:eastAsia="en-US"/>
        </w:rPr>
        <w:t>PRZECIWDZIAŁANIA NARKOMANII  W PUCKU W ROKU 2014,</w:t>
      </w:r>
      <w:r w:rsidRPr="009D52EE">
        <w:rPr>
          <w:b/>
          <w:bCs/>
        </w:rPr>
        <w:t xml:space="preserve"> </w:t>
      </w:r>
      <w:r>
        <w:rPr>
          <w:b/>
          <w:lang w:eastAsia="en-US"/>
        </w:rPr>
        <w:t xml:space="preserve"> </w:t>
      </w:r>
      <w:r w:rsidRPr="009D52EE">
        <w:rPr>
          <w:b/>
          <w:bCs/>
        </w:rPr>
        <w:t>PROGRAMU WSPIERANIA RODZINY W PUCKU NA LATA</w:t>
      </w:r>
      <w:r>
        <w:rPr>
          <w:b/>
          <w:lang w:eastAsia="en-US"/>
        </w:rPr>
        <w:t xml:space="preserve"> </w:t>
      </w:r>
      <w:r w:rsidRPr="009D52EE">
        <w:rPr>
          <w:b/>
          <w:bCs/>
        </w:rPr>
        <w:t>2012-2015,</w:t>
      </w:r>
      <w:r w:rsidRPr="009D52EE">
        <w:rPr>
          <w:b/>
          <w:bCs/>
          <w:color w:val="92CDDC"/>
        </w:rPr>
        <w:t xml:space="preserve"> </w:t>
      </w:r>
      <w:r w:rsidRPr="009D52EE">
        <w:rPr>
          <w:b/>
          <w:bCs/>
        </w:rPr>
        <w:t xml:space="preserve">PROGRAMU PRZECIWDZIAŁANIA </w:t>
      </w:r>
      <w:r>
        <w:rPr>
          <w:b/>
          <w:lang w:eastAsia="en-US"/>
        </w:rPr>
        <w:t xml:space="preserve"> </w:t>
      </w:r>
      <w:r w:rsidRPr="009D52EE">
        <w:rPr>
          <w:b/>
          <w:bCs/>
        </w:rPr>
        <w:t>PRZEMOCY W RODZIN</w:t>
      </w:r>
      <w:r>
        <w:rPr>
          <w:b/>
          <w:bCs/>
        </w:rPr>
        <w:t>IE W PUCKU NA LATA 2012-2018</w:t>
      </w:r>
      <w:r w:rsidRPr="009D52EE">
        <w:rPr>
          <w:b/>
          <w:lang w:eastAsia="en-US"/>
        </w:rPr>
        <w:t xml:space="preserve"> DLA MIEJSKICH JEDNOSTEK ORGANIZACYJNYCH, ZAKŁADÓW BUDŻETOWYCH, INSTYTUCJI KULTURY</w:t>
      </w:r>
      <w:r>
        <w:rPr>
          <w:b/>
          <w:lang w:eastAsia="en-US"/>
        </w:rPr>
        <w:t xml:space="preserve"> </w:t>
      </w:r>
      <w:r w:rsidRPr="009D52EE">
        <w:rPr>
          <w:b/>
          <w:lang w:eastAsia="en-US"/>
        </w:rPr>
        <w:t>W 2014 ROKU</w:t>
      </w:r>
    </w:p>
    <w:p w:rsidR="00414F02" w:rsidRPr="009D52EE" w:rsidRDefault="00414F02" w:rsidP="009D52EE">
      <w:pPr>
        <w:jc w:val="center"/>
        <w:rPr>
          <w:b/>
        </w:rPr>
      </w:pP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…………………………………………………………………………………………………...</w:t>
      </w:r>
    </w:p>
    <w:p w:rsidR="00414F02" w:rsidRDefault="00414F02" w:rsidP="009D52EE"/>
    <w:p w:rsidR="00414F02" w:rsidRDefault="00414F02" w:rsidP="009D52EE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(nazwa zadania – należy wpisać nazwę zrealizowanego zadania </w:t>
      </w:r>
    </w:p>
    <w:p w:rsidR="00414F02" w:rsidRDefault="00414F02" w:rsidP="009D52EE">
      <w:pPr>
        <w:jc w:val="center"/>
        <w:rPr>
          <w:sz w:val="16"/>
          <w:szCs w:val="16"/>
        </w:rPr>
      </w:pPr>
    </w:p>
    <w:p w:rsidR="00414F02" w:rsidRPr="00CE3E36" w:rsidRDefault="00414F02" w:rsidP="009D52EE">
      <w:r>
        <w:t>…………………………………………………………………………………………………..</w:t>
      </w:r>
    </w:p>
    <w:p w:rsidR="00414F02" w:rsidRDefault="00414F02" w:rsidP="009D52EE">
      <w:pPr>
        <w:jc w:val="center"/>
      </w:pPr>
    </w:p>
    <w:p w:rsidR="00414F02" w:rsidRDefault="00414F02" w:rsidP="009D52EE">
      <w:pPr>
        <w:jc w:val="center"/>
      </w:pPr>
    </w:p>
    <w:p w:rsidR="00414F02" w:rsidRDefault="00414F02" w:rsidP="009D52EE">
      <w:pPr>
        <w:jc w:val="center"/>
      </w:pPr>
      <w:r>
        <w:t xml:space="preserve">w okresie od dnia ……………… do dnia …………….. . </w:t>
      </w:r>
    </w:p>
    <w:p w:rsidR="00414F02" w:rsidRDefault="00414F02" w:rsidP="009D52EE">
      <w:pPr>
        <w:jc w:val="center"/>
      </w:pPr>
    </w:p>
    <w:p w:rsidR="00414F02" w:rsidRDefault="00414F02" w:rsidP="009D52EE">
      <w:pPr>
        <w:jc w:val="center"/>
      </w:pPr>
    </w:p>
    <w:p w:rsidR="00414F02" w:rsidRDefault="00414F02" w:rsidP="009D52EE">
      <w:r w:rsidRPr="00267911">
        <w:rPr>
          <w:b/>
        </w:rPr>
        <w:t>I. Dane jednostki organizacyjnej składającej sprawozdanie</w:t>
      </w:r>
      <w:r>
        <w:t>:</w:t>
      </w:r>
    </w:p>
    <w:p w:rsidR="00414F02" w:rsidRDefault="00414F02" w:rsidP="009D52EE"/>
    <w:p w:rsidR="00414F02" w:rsidRDefault="00414F02" w:rsidP="009D52EE">
      <w:r>
        <w:t>1) Nazwa jednostki ……………………………………………………………………………...</w:t>
      </w:r>
    </w:p>
    <w:p w:rsidR="00414F02" w:rsidRDefault="00414F02" w:rsidP="009D52EE"/>
    <w:p w:rsidR="00414F02" w:rsidRDefault="00414F02" w:rsidP="009D52EE">
      <w:r>
        <w:t>2) Adres 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Numer telefonu…………………………… fax…………………….e-mail……………………</w:t>
      </w:r>
    </w:p>
    <w:p w:rsidR="00414F02" w:rsidRDefault="00414F02" w:rsidP="009D52EE"/>
    <w:p w:rsidR="00414F02" w:rsidRDefault="00414F02" w:rsidP="009D52EE"/>
    <w:p w:rsidR="00414F02" w:rsidRDefault="00414F02" w:rsidP="009D52EE">
      <w:r>
        <w:t>3) Imię i nazwisko oraz dane kontaktowe osoby odpowiedzialnej za realizację merytoryczną zadania 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………………………………………………………………………………………………….</w:t>
      </w:r>
    </w:p>
    <w:p w:rsidR="00414F02" w:rsidRDefault="00414F02" w:rsidP="009D52EE"/>
    <w:p w:rsidR="00414F02" w:rsidRDefault="00414F02" w:rsidP="009D52EE"/>
    <w:p w:rsidR="00414F02" w:rsidRPr="00267911" w:rsidRDefault="00414F02" w:rsidP="009D52EE">
      <w:pPr>
        <w:rPr>
          <w:b/>
        </w:rPr>
      </w:pPr>
      <w:r w:rsidRPr="00267911">
        <w:rPr>
          <w:b/>
        </w:rPr>
        <w:t>II. Sprawozdanie merytoryczne:</w:t>
      </w:r>
    </w:p>
    <w:p w:rsidR="00414F02" w:rsidRPr="00267911" w:rsidRDefault="00414F02" w:rsidP="009D52EE">
      <w:pPr>
        <w:rPr>
          <w:b/>
        </w:rPr>
      </w:pPr>
    </w:p>
    <w:p w:rsidR="00414F02" w:rsidRDefault="00414F02" w:rsidP="009D52EE">
      <w:r>
        <w:t>1) Opis wykonywania zadania:</w:t>
      </w:r>
    </w:p>
    <w:p w:rsidR="00414F02" w:rsidRDefault="00414F02" w:rsidP="009D52E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414F02" w:rsidRPr="00267911" w:rsidTr="009D52EE">
        <w:tc>
          <w:tcPr>
            <w:tcW w:w="9212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Opis musi zawierać szczegółową informację o realizowanych działaniach zgodnie z ich układem zawartym we wniosku. Konieczne jest uwzględnianie wszystkich planowanych działań, zakres w jakim zostały zrealizowane i wyjaśnienie ewentualnych odstępstw w realizacji.</w:t>
            </w:r>
          </w:p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Szczegółowo należy opisać:</w:t>
            </w:r>
          </w:p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- etapy i harmonogram zrealizowanego działania,</w:t>
            </w:r>
          </w:p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- ilość godzin przeznaczonych na realizację zadania,</w:t>
            </w:r>
          </w:p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- czas realizacji dla każdej grupy biorącej udział w zadaniu i czas ogółem,</w:t>
            </w:r>
          </w:p>
          <w:p w:rsidR="00414F02" w:rsidRPr="00267911" w:rsidRDefault="00414F02" w:rsidP="009D52EE">
            <w:r w:rsidRPr="00267911">
              <w:rPr>
                <w:b/>
              </w:rPr>
              <w:t>- imienny wykaz realizatorów wykonanego działania</w:t>
            </w:r>
            <w:r w:rsidRPr="00267911">
              <w:t xml:space="preserve"> </w:t>
            </w:r>
          </w:p>
        </w:tc>
      </w:tr>
    </w:tbl>
    <w:p w:rsidR="00414F02" w:rsidRDefault="00414F02" w:rsidP="009D52EE"/>
    <w:p w:rsidR="00414F02" w:rsidRDefault="00414F02" w:rsidP="009D52EE">
      <w:r>
        <w:t xml:space="preserve"> 2) Czy zakładane cele i rezultaty zostały osiągnięte: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414F02" w:rsidRPr="00267911" w:rsidTr="009D52EE">
        <w:tc>
          <w:tcPr>
            <w:tcW w:w="9212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Osiągnięte rezultaty musza być spójne z celami, a osiągnięcie celów powinno wynikać z wcześniej przeprowadzonej ewaluacji. Tu trzeba szczegółowo przedstawić ewaluację i jej wyniki. Jeśli cele nie zostały osiągnięte, należy napisać, dlaczego.</w:t>
            </w:r>
          </w:p>
        </w:tc>
      </w:tr>
    </w:tbl>
    <w:p w:rsidR="00414F02" w:rsidRPr="00267911" w:rsidRDefault="00414F02" w:rsidP="009D52EE">
      <w:pPr>
        <w:rPr>
          <w:b/>
        </w:rPr>
      </w:pPr>
    </w:p>
    <w:p w:rsidR="00414F02" w:rsidRDefault="00414F02" w:rsidP="009D52EE">
      <w:r>
        <w:t>3) Liczbowe określenie skali działań, zrealizowanych w ramach zadania: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414F02" w:rsidRPr="00267911" w:rsidTr="009D52EE">
        <w:tc>
          <w:tcPr>
            <w:tcW w:w="9212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 xml:space="preserve">Należy użyć tych samych miar, które były opisane we wniosku </w:t>
            </w:r>
          </w:p>
        </w:tc>
      </w:tr>
    </w:tbl>
    <w:p w:rsidR="00414F02" w:rsidRDefault="00414F02" w:rsidP="009D52EE"/>
    <w:p w:rsidR="00414F02" w:rsidRPr="00267911" w:rsidRDefault="00414F02" w:rsidP="009D52EE">
      <w:pPr>
        <w:rPr>
          <w:b/>
        </w:rPr>
      </w:pPr>
      <w:r w:rsidRPr="00267911">
        <w:rPr>
          <w:b/>
        </w:rPr>
        <w:t>III. Sprawozdanie z wykonywania wydatków:</w:t>
      </w:r>
    </w:p>
    <w:p w:rsidR="00414F02" w:rsidRPr="00267911" w:rsidRDefault="00414F02" w:rsidP="009D52EE">
      <w:pPr>
        <w:rPr>
          <w:b/>
        </w:rPr>
      </w:pPr>
    </w:p>
    <w:p w:rsidR="00414F02" w:rsidRDefault="00414F02" w:rsidP="009D52EE"/>
    <w:p w:rsidR="00414F02" w:rsidRDefault="00414F02" w:rsidP="009D52EE">
      <w:r>
        <w:t>1) Rozliczenie ze względu na rodzaj kosztów ( w zł):</w:t>
      </w:r>
    </w:p>
    <w:p w:rsidR="00414F02" w:rsidRDefault="00414F02" w:rsidP="009D52E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3"/>
        <w:gridCol w:w="3336"/>
        <w:gridCol w:w="1950"/>
        <w:gridCol w:w="1686"/>
        <w:gridCol w:w="1433"/>
      </w:tblGrid>
      <w:tr w:rsidR="00414F02" w:rsidRPr="00267911" w:rsidTr="009D52EE">
        <w:trPr>
          <w:trHeight w:val="551"/>
        </w:trPr>
        <w:tc>
          <w:tcPr>
            <w:tcW w:w="675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Lp.</w:t>
            </w:r>
          </w:p>
        </w:tc>
        <w:tc>
          <w:tcPr>
            <w:tcW w:w="3402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Rodzaj kosztów (koszty merytoryczne i administracyjne związane z realizacją zadania).</w:t>
            </w:r>
          </w:p>
        </w:tc>
        <w:tc>
          <w:tcPr>
            <w:tcW w:w="1985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Koszt całkowity</w:t>
            </w:r>
          </w:p>
        </w:tc>
        <w:tc>
          <w:tcPr>
            <w:tcW w:w="1701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Z tego ze środków finansowych gminy</w:t>
            </w:r>
          </w:p>
        </w:tc>
        <w:tc>
          <w:tcPr>
            <w:tcW w:w="1449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Z tego ze środków własnych</w:t>
            </w:r>
          </w:p>
        </w:tc>
      </w:tr>
      <w:tr w:rsidR="00414F02" w:rsidRPr="00267911" w:rsidTr="009D52EE">
        <w:trPr>
          <w:trHeight w:val="548"/>
        </w:trPr>
        <w:tc>
          <w:tcPr>
            <w:tcW w:w="675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3402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985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701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449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</w:tr>
      <w:tr w:rsidR="00414F02" w:rsidRPr="00267911" w:rsidTr="009D52EE">
        <w:trPr>
          <w:trHeight w:val="569"/>
        </w:trPr>
        <w:tc>
          <w:tcPr>
            <w:tcW w:w="675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3402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985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701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449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</w:tr>
      <w:tr w:rsidR="00414F02" w:rsidRPr="00267911" w:rsidTr="009D52EE">
        <w:trPr>
          <w:trHeight w:val="550"/>
        </w:trPr>
        <w:tc>
          <w:tcPr>
            <w:tcW w:w="675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Ogółem</w:t>
            </w:r>
          </w:p>
        </w:tc>
        <w:tc>
          <w:tcPr>
            <w:tcW w:w="3402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985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701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449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</w:tr>
    </w:tbl>
    <w:p w:rsidR="00414F02" w:rsidRPr="00267911" w:rsidRDefault="00414F02" w:rsidP="009D52EE">
      <w:pPr>
        <w:rPr>
          <w:b/>
        </w:rPr>
      </w:pPr>
    </w:p>
    <w:p w:rsidR="00414F02" w:rsidRDefault="00414F02" w:rsidP="009D52EE">
      <w:r>
        <w:t>Uwagi mogące mieć znaczenie przy ocenie realizacji budżetu:</w:t>
      </w:r>
    </w:p>
    <w:p w:rsidR="00414F02" w:rsidRDefault="00414F02" w:rsidP="009D52EE">
      <w:r>
        <w:t>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/>
    <w:p w:rsidR="00414F02" w:rsidRDefault="00414F02" w:rsidP="009D52EE">
      <w:r>
        <w:t>2) Zestawienie faktur ( rachunków):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2536"/>
        <w:gridCol w:w="1007"/>
        <w:gridCol w:w="2063"/>
        <w:gridCol w:w="1061"/>
        <w:gridCol w:w="2016"/>
      </w:tblGrid>
      <w:tr w:rsidR="00414F02" w:rsidRPr="00267911" w:rsidTr="009D52EE">
        <w:trPr>
          <w:trHeight w:val="570"/>
        </w:trPr>
        <w:tc>
          <w:tcPr>
            <w:tcW w:w="534" w:type="dxa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Lp.</w:t>
            </w:r>
          </w:p>
        </w:tc>
        <w:tc>
          <w:tcPr>
            <w:tcW w:w="2536" w:type="dxa"/>
          </w:tcPr>
          <w:p w:rsidR="00414F02" w:rsidRPr="00267911" w:rsidRDefault="00414F02" w:rsidP="009D52EE">
            <w:pPr>
              <w:jc w:val="center"/>
              <w:rPr>
                <w:b/>
              </w:rPr>
            </w:pPr>
          </w:p>
          <w:p w:rsidR="00414F02" w:rsidRPr="00267911" w:rsidRDefault="00414F02" w:rsidP="009D52EE">
            <w:pPr>
              <w:jc w:val="center"/>
              <w:rPr>
                <w:b/>
              </w:rPr>
            </w:pPr>
            <w:r w:rsidRPr="00267911">
              <w:rPr>
                <w:b/>
              </w:rPr>
              <w:t>Numer dokumentu księgowego</w:t>
            </w:r>
          </w:p>
        </w:tc>
        <w:tc>
          <w:tcPr>
            <w:tcW w:w="1007" w:type="dxa"/>
          </w:tcPr>
          <w:p w:rsidR="00414F02" w:rsidRPr="00267911" w:rsidRDefault="00414F02" w:rsidP="009D52EE">
            <w:pPr>
              <w:jc w:val="center"/>
              <w:rPr>
                <w:b/>
              </w:rPr>
            </w:pPr>
          </w:p>
          <w:p w:rsidR="00414F02" w:rsidRPr="00267911" w:rsidRDefault="00414F02" w:rsidP="009D52EE">
            <w:pPr>
              <w:jc w:val="center"/>
              <w:rPr>
                <w:b/>
              </w:rPr>
            </w:pPr>
            <w:r w:rsidRPr="00267911">
              <w:rPr>
                <w:b/>
              </w:rPr>
              <w:t>Data</w:t>
            </w:r>
          </w:p>
        </w:tc>
        <w:tc>
          <w:tcPr>
            <w:tcW w:w="2063" w:type="dxa"/>
          </w:tcPr>
          <w:p w:rsidR="00414F02" w:rsidRPr="00267911" w:rsidRDefault="00414F02" w:rsidP="009D52EE">
            <w:pPr>
              <w:jc w:val="center"/>
              <w:rPr>
                <w:b/>
              </w:rPr>
            </w:pPr>
          </w:p>
          <w:p w:rsidR="00414F02" w:rsidRPr="00267911" w:rsidRDefault="00414F02" w:rsidP="009D52EE">
            <w:pPr>
              <w:jc w:val="center"/>
              <w:rPr>
                <w:b/>
              </w:rPr>
            </w:pPr>
            <w:r w:rsidRPr="00267911">
              <w:rPr>
                <w:b/>
              </w:rPr>
              <w:t>Nazwa wydatku</w:t>
            </w:r>
          </w:p>
        </w:tc>
        <w:tc>
          <w:tcPr>
            <w:tcW w:w="1056" w:type="dxa"/>
          </w:tcPr>
          <w:p w:rsidR="00414F02" w:rsidRPr="00267911" w:rsidRDefault="00414F02" w:rsidP="009D52EE">
            <w:pPr>
              <w:jc w:val="center"/>
              <w:rPr>
                <w:b/>
              </w:rPr>
            </w:pPr>
          </w:p>
          <w:p w:rsidR="00414F02" w:rsidRPr="00267911" w:rsidRDefault="00414F02" w:rsidP="009D52EE">
            <w:pPr>
              <w:jc w:val="center"/>
              <w:rPr>
                <w:b/>
              </w:rPr>
            </w:pPr>
            <w:r w:rsidRPr="00267911">
              <w:rPr>
                <w:b/>
              </w:rPr>
              <w:t>Kwota(zł)</w:t>
            </w:r>
          </w:p>
        </w:tc>
        <w:tc>
          <w:tcPr>
            <w:tcW w:w="2016" w:type="dxa"/>
          </w:tcPr>
          <w:p w:rsidR="00414F02" w:rsidRPr="00267911" w:rsidRDefault="00414F02" w:rsidP="009D52EE">
            <w:pPr>
              <w:jc w:val="center"/>
              <w:rPr>
                <w:b/>
              </w:rPr>
            </w:pPr>
            <w:r w:rsidRPr="00267911">
              <w:rPr>
                <w:b/>
              </w:rPr>
              <w:t>Z tego ze środków finansowych gminy(zł)</w:t>
            </w:r>
          </w:p>
        </w:tc>
      </w:tr>
      <w:tr w:rsidR="00414F02" w:rsidRPr="00267911" w:rsidTr="009D52EE">
        <w:trPr>
          <w:trHeight w:val="626"/>
        </w:trPr>
        <w:tc>
          <w:tcPr>
            <w:tcW w:w="534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2536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007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2063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056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2016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</w:tr>
      <w:tr w:rsidR="00414F02" w:rsidRPr="00267911" w:rsidTr="009D52EE">
        <w:trPr>
          <w:trHeight w:val="563"/>
        </w:trPr>
        <w:tc>
          <w:tcPr>
            <w:tcW w:w="3070" w:type="dxa"/>
            <w:gridSpan w:val="2"/>
          </w:tcPr>
          <w:p w:rsidR="00414F02" w:rsidRPr="00267911" w:rsidRDefault="00414F02" w:rsidP="009D52EE">
            <w:pPr>
              <w:rPr>
                <w:b/>
              </w:rPr>
            </w:pPr>
            <w:r w:rsidRPr="00267911">
              <w:rPr>
                <w:b/>
              </w:rPr>
              <w:t>Ogółem</w:t>
            </w:r>
          </w:p>
        </w:tc>
        <w:tc>
          <w:tcPr>
            <w:tcW w:w="1007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2063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1056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  <w:tc>
          <w:tcPr>
            <w:tcW w:w="2016" w:type="dxa"/>
          </w:tcPr>
          <w:p w:rsidR="00414F02" w:rsidRPr="00267911" w:rsidRDefault="00414F02" w:rsidP="009D52EE">
            <w:pPr>
              <w:rPr>
                <w:b/>
              </w:rPr>
            </w:pPr>
          </w:p>
        </w:tc>
      </w:tr>
    </w:tbl>
    <w:p w:rsidR="00414F02" w:rsidRDefault="00414F02" w:rsidP="009D52EE"/>
    <w:p w:rsidR="00414F02" w:rsidRPr="00267911" w:rsidRDefault="00414F02" w:rsidP="009D52EE">
      <w:pPr>
        <w:rPr>
          <w:b/>
        </w:rPr>
      </w:pPr>
      <w:r w:rsidRPr="00267911">
        <w:rPr>
          <w:b/>
        </w:rPr>
        <w:t xml:space="preserve">Do sprawozdania należy dołączyć spis wszystkich faktur/rachunków, które zostały w całości lub w </w:t>
      </w:r>
      <w:r>
        <w:rPr>
          <w:b/>
        </w:rPr>
        <w:t>części opłacone ze środków Miasta Puck</w:t>
      </w:r>
      <w:r w:rsidRPr="00267911">
        <w:rPr>
          <w:b/>
        </w:rPr>
        <w:t>. Spis powinien zawierać nr faktury/rachunku, datę wystawienia, wysokość wydatkowanej kwoty i wskazanie w jakiej części została pokryt</w:t>
      </w:r>
      <w:r>
        <w:rPr>
          <w:b/>
        </w:rPr>
        <w:t>a ze środków Miasta Puck</w:t>
      </w:r>
      <w:r w:rsidRPr="00267911">
        <w:rPr>
          <w:b/>
        </w:rPr>
        <w:t xml:space="preserve"> oraz rodzaju towaru lub zakupionej usługi. Do spisu należy dołączyć kserokopie rachunków/faktur z potwierdzeniem ich zgodności z oryginałem.</w:t>
      </w:r>
    </w:p>
    <w:p w:rsidR="00414F02" w:rsidRPr="00267911" w:rsidRDefault="00414F02" w:rsidP="009D52EE">
      <w:pPr>
        <w:rPr>
          <w:b/>
        </w:rPr>
      </w:pPr>
    </w:p>
    <w:p w:rsidR="00414F02" w:rsidRPr="00267911" w:rsidRDefault="00414F02" w:rsidP="009D52EE">
      <w:pPr>
        <w:rPr>
          <w:b/>
        </w:rPr>
      </w:pPr>
      <w:r w:rsidRPr="00267911">
        <w:rPr>
          <w:b/>
        </w:rPr>
        <w:t>IV. Dodatkowe informacje:</w:t>
      </w:r>
    </w:p>
    <w:p w:rsidR="00414F02" w:rsidRDefault="00414F02" w:rsidP="009D52E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4F02" w:rsidRDefault="00414F02" w:rsidP="009D52EE"/>
    <w:p w:rsidR="00414F02" w:rsidRDefault="00414F02" w:rsidP="009D52EE">
      <w:r>
        <w:t>Załączniki:</w:t>
      </w:r>
    </w:p>
    <w:p w:rsidR="00414F02" w:rsidRPr="00267911" w:rsidRDefault="00414F02" w:rsidP="009D52EE">
      <w:pPr>
        <w:rPr>
          <w:b/>
        </w:rPr>
      </w:pPr>
      <w:r>
        <w:br/>
      </w:r>
      <w:r w:rsidRPr="00267911">
        <w:rPr>
          <w:b/>
        </w:rPr>
        <w:t>Do sprawozdania należy dołączyć dodatkowe materiały mogące udokumentować działania faktyczne podjęte przy realizacji zadania, np. publikacje, raporty, wyniki ewaluacji, itp.</w:t>
      </w:r>
    </w:p>
    <w:p w:rsidR="00414F02" w:rsidRPr="00267911" w:rsidRDefault="00414F02" w:rsidP="009D52EE">
      <w:pPr>
        <w:rPr>
          <w:b/>
        </w:rPr>
      </w:pPr>
    </w:p>
    <w:p w:rsidR="00414F02" w:rsidRDefault="00414F02" w:rsidP="009D52EE">
      <w:r>
        <w:t>1.</w:t>
      </w:r>
    </w:p>
    <w:p w:rsidR="00414F02" w:rsidRDefault="00414F02" w:rsidP="009D52EE">
      <w:r>
        <w:t>………………………………………………………………………………………………….</w:t>
      </w:r>
    </w:p>
    <w:p w:rsidR="00414F02" w:rsidRDefault="00414F02" w:rsidP="009D52EE"/>
    <w:p w:rsidR="00414F02" w:rsidRDefault="00414F02" w:rsidP="009D52EE">
      <w:r>
        <w:t>2.</w:t>
      </w:r>
    </w:p>
    <w:p w:rsidR="00414F02" w:rsidRDefault="00414F02" w:rsidP="009D52EE">
      <w:r>
        <w:t>…………………………………………………………………………………………………..</w:t>
      </w:r>
    </w:p>
    <w:p w:rsidR="00414F02" w:rsidRDefault="00414F02" w:rsidP="009D52EE"/>
    <w:p w:rsidR="00414F02" w:rsidRDefault="00414F02" w:rsidP="009D52EE">
      <w:r>
        <w:t>3.</w:t>
      </w:r>
    </w:p>
    <w:p w:rsidR="00414F02" w:rsidRDefault="00414F02" w:rsidP="009D52EE">
      <w:r>
        <w:t>…………………………………………………………………………………………………...</w:t>
      </w:r>
    </w:p>
    <w:p w:rsidR="00414F02" w:rsidRDefault="00414F02" w:rsidP="009D52EE"/>
    <w:p w:rsidR="00414F02" w:rsidRDefault="00414F02" w:rsidP="009D52EE">
      <w:r>
        <w:t>4.</w:t>
      </w:r>
    </w:p>
    <w:p w:rsidR="00414F02" w:rsidRDefault="00414F02" w:rsidP="009D52EE">
      <w:r>
        <w:t>…………………………………………………………………………………………………...</w:t>
      </w:r>
    </w:p>
    <w:p w:rsidR="00414F02" w:rsidRDefault="00414F02" w:rsidP="009D52EE"/>
    <w:p w:rsidR="00414F02" w:rsidRDefault="00414F02" w:rsidP="009D52EE"/>
    <w:p w:rsidR="00414F02" w:rsidRDefault="00414F02" w:rsidP="009D52EE"/>
    <w:p w:rsidR="00414F02" w:rsidRDefault="00414F02" w:rsidP="009D52EE"/>
    <w:p w:rsidR="00414F02" w:rsidRDefault="00414F02" w:rsidP="009D52EE"/>
    <w:p w:rsidR="00414F02" w:rsidRDefault="00414F02" w:rsidP="009D52EE">
      <w:r>
        <w:t>…………………………                                         ……………………………………….</w:t>
      </w:r>
    </w:p>
    <w:p w:rsidR="00414F02" w:rsidRDefault="00414F02" w:rsidP="009D52EE">
      <w:pPr>
        <w:rPr>
          <w:sz w:val="16"/>
          <w:szCs w:val="16"/>
        </w:rPr>
      </w:pPr>
      <w:r>
        <w:rPr>
          <w:sz w:val="16"/>
          <w:szCs w:val="16"/>
        </w:rPr>
        <w:t xml:space="preserve">(pieczęć jednostki organizacyjnej)                                                                      (podpis osoby upoważnionej lub podpis osób upoważnionych </w:t>
      </w:r>
    </w:p>
    <w:p w:rsidR="00414F02" w:rsidRDefault="00414F02" w:rsidP="009D52E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do składania oświadczeń woli w imieniu jednostki organizacyjnej) </w:t>
      </w:r>
    </w:p>
    <w:p w:rsidR="00414F02" w:rsidRDefault="00414F02" w:rsidP="009D52EE">
      <w:pPr>
        <w:rPr>
          <w:sz w:val="16"/>
          <w:szCs w:val="16"/>
        </w:rPr>
      </w:pPr>
    </w:p>
    <w:p w:rsidR="00414F02" w:rsidRDefault="00414F02" w:rsidP="009D52EE">
      <w:pPr>
        <w:rPr>
          <w:sz w:val="16"/>
          <w:szCs w:val="16"/>
        </w:rPr>
      </w:pPr>
    </w:p>
    <w:p w:rsidR="00414F02" w:rsidRDefault="00414F02" w:rsidP="009D52EE">
      <w:pPr>
        <w:rPr>
          <w:sz w:val="16"/>
          <w:szCs w:val="16"/>
        </w:rPr>
      </w:pPr>
    </w:p>
    <w:p w:rsidR="00414F02" w:rsidRPr="00267911" w:rsidRDefault="00414F02" w:rsidP="009D52EE">
      <w:pPr>
        <w:rPr>
          <w:b/>
        </w:rPr>
      </w:pPr>
      <w:r w:rsidRPr="00267911">
        <w:rPr>
          <w:b/>
        </w:rPr>
        <w:t>Poświadczenie złożenia sprawozdania: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414F02" w:rsidRPr="00267911" w:rsidTr="009D52EE">
        <w:tc>
          <w:tcPr>
            <w:tcW w:w="9212" w:type="dxa"/>
          </w:tcPr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  <w:p w:rsidR="00414F02" w:rsidRPr="00267911" w:rsidRDefault="00414F02" w:rsidP="009D52EE">
            <w:pPr>
              <w:rPr>
                <w:sz w:val="16"/>
                <w:szCs w:val="16"/>
              </w:rPr>
            </w:pPr>
          </w:p>
        </w:tc>
      </w:tr>
    </w:tbl>
    <w:p w:rsidR="00414F02" w:rsidRDefault="00414F02" w:rsidP="009D52EE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14F02" w:rsidRPr="00267911" w:rsidRDefault="00414F02" w:rsidP="009D52EE">
      <w:pPr>
        <w:rPr>
          <w:b/>
        </w:rPr>
      </w:pPr>
      <w:r w:rsidRPr="00267911">
        <w:rPr>
          <w:b/>
        </w:rPr>
        <w:t>Adnotacje urzędowe ( nie wypełniać):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414F02" w:rsidRPr="00267911" w:rsidTr="009D52EE">
        <w:tc>
          <w:tcPr>
            <w:tcW w:w="9212" w:type="dxa"/>
          </w:tcPr>
          <w:p w:rsidR="00414F02" w:rsidRPr="00267911" w:rsidRDefault="00414F02" w:rsidP="009D52EE"/>
          <w:p w:rsidR="00414F02" w:rsidRPr="00267911" w:rsidRDefault="00414F02" w:rsidP="009D52EE"/>
          <w:p w:rsidR="00414F02" w:rsidRPr="00267911" w:rsidRDefault="00414F02" w:rsidP="009D52EE"/>
          <w:p w:rsidR="00414F02" w:rsidRPr="00267911" w:rsidRDefault="00414F02" w:rsidP="009D52EE"/>
        </w:tc>
      </w:tr>
    </w:tbl>
    <w:p w:rsidR="00414F02" w:rsidRPr="00267911" w:rsidRDefault="00414F02" w:rsidP="009D52EE"/>
    <w:p w:rsidR="00414F02" w:rsidRDefault="00414F02"/>
    <w:p w:rsidR="00414F02" w:rsidRDefault="00414F02" w:rsidP="00795510">
      <w:pPr>
        <w:autoSpaceDE w:val="0"/>
        <w:autoSpaceDN w:val="0"/>
        <w:adjustRightInd w:val="0"/>
        <w:jc w:val="right"/>
        <w:rPr>
          <w:lang w:eastAsia="en-US"/>
        </w:rPr>
      </w:pPr>
    </w:p>
    <w:p w:rsidR="00414F02" w:rsidRDefault="00414F02" w:rsidP="0090526C">
      <w:pPr>
        <w:jc w:val="center"/>
        <w:rPr>
          <w:b/>
        </w:rPr>
      </w:pPr>
    </w:p>
    <w:p w:rsidR="00414F02" w:rsidRDefault="00414F02" w:rsidP="0090526C">
      <w:pPr>
        <w:jc w:val="center"/>
        <w:rPr>
          <w:b/>
        </w:rPr>
      </w:pPr>
    </w:p>
    <w:p w:rsidR="00414F02" w:rsidRDefault="00414F02" w:rsidP="0090526C">
      <w:pPr>
        <w:jc w:val="center"/>
        <w:rPr>
          <w:b/>
        </w:rPr>
      </w:pPr>
    </w:p>
    <w:p w:rsidR="00414F02" w:rsidRDefault="00414F02" w:rsidP="0090526C">
      <w:pPr>
        <w:jc w:val="center"/>
        <w:rPr>
          <w:b/>
        </w:rPr>
      </w:pPr>
    </w:p>
    <w:p w:rsidR="00414F02" w:rsidRDefault="00414F02" w:rsidP="0090526C">
      <w:pPr>
        <w:jc w:val="center"/>
        <w:rPr>
          <w:b/>
        </w:rPr>
      </w:pPr>
    </w:p>
    <w:p w:rsidR="00414F02" w:rsidRDefault="00414F02" w:rsidP="0090526C">
      <w:pPr>
        <w:jc w:val="center"/>
        <w:rPr>
          <w:b/>
        </w:rPr>
      </w:pPr>
    </w:p>
    <w:sectPr w:rsidR="00414F02" w:rsidSect="00D0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A908C92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581031C"/>
    <w:multiLevelType w:val="hybridMultilevel"/>
    <w:tmpl w:val="17440F92"/>
    <w:lvl w:ilvl="0" w:tplc="C19E8462">
      <w:start w:val="1"/>
      <w:numFmt w:val="lowerLetter"/>
      <w:lvlText w:val="%1)"/>
      <w:lvlJc w:val="left"/>
      <w:pPr>
        <w:ind w:left="1110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284C286A"/>
    <w:multiLevelType w:val="singleLevel"/>
    <w:tmpl w:val="298A1DD8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3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BB7DE2"/>
    <w:multiLevelType w:val="singleLevel"/>
    <w:tmpl w:val="45680F92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EF6"/>
    <w:rsid w:val="000012CA"/>
    <w:rsid w:val="00006A4D"/>
    <w:rsid w:val="00077DF6"/>
    <w:rsid w:val="000A46C0"/>
    <w:rsid w:val="000D1027"/>
    <w:rsid w:val="000F1E64"/>
    <w:rsid w:val="000F7C4F"/>
    <w:rsid w:val="0011762F"/>
    <w:rsid w:val="001815FE"/>
    <w:rsid w:val="002015A7"/>
    <w:rsid w:val="00202C8A"/>
    <w:rsid w:val="00207005"/>
    <w:rsid w:val="00222C74"/>
    <w:rsid w:val="00237FE9"/>
    <w:rsid w:val="00267911"/>
    <w:rsid w:val="002B138C"/>
    <w:rsid w:val="002B15D5"/>
    <w:rsid w:val="002F4112"/>
    <w:rsid w:val="00315AD3"/>
    <w:rsid w:val="003251CB"/>
    <w:rsid w:val="0037629F"/>
    <w:rsid w:val="00380F27"/>
    <w:rsid w:val="00382D52"/>
    <w:rsid w:val="003A3518"/>
    <w:rsid w:val="003A46F0"/>
    <w:rsid w:val="003C68DA"/>
    <w:rsid w:val="003D400E"/>
    <w:rsid w:val="003F4CC7"/>
    <w:rsid w:val="00414F02"/>
    <w:rsid w:val="00443DA4"/>
    <w:rsid w:val="004454BD"/>
    <w:rsid w:val="004A263F"/>
    <w:rsid w:val="004B0309"/>
    <w:rsid w:val="004B30F4"/>
    <w:rsid w:val="004E73D9"/>
    <w:rsid w:val="004F2C57"/>
    <w:rsid w:val="00557A9F"/>
    <w:rsid w:val="00557FE2"/>
    <w:rsid w:val="00567699"/>
    <w:rsid w:val="00584590"/>
    <w:rsid w:val="0059698B"/>
    <w:rsid w:val="005B16C8"/>
    <w:rsid w:val="005F4A42"/>
    <w:rsid w:val="00621B78"/>
    <w:rsid w:val="00623663"/>
    <w:rsid w:val="0067112E"/>
    <w:rsid w:val="006958F8"/>
    <w:rsid w:val="006E6C67"/>
    <w:rsid w:val="0071075C"/>
    <w:rsid w:val="00795510"/>
    <w:rsid w:val="007A3FDA"/>
    <w:rsid w:val="007F77A5"/>
    <w:rsid w:val="0081400B"/>
    <w:rsid w:val="00896867"/>
    <w:rsid w:val="008B7018"/>
    <w:rsid w:val="008C7889"/>
    <w:rsid w:val="0090526C"/>
    <w:rsid w:val="00916FF9"/>
    <w:rsid w:val="00927F99"/>
    <w:rsid w:val="0096519A"/>
    <w:rsid w:val="009D52EE"/>
    <w:rsid w:val="009E4FC7"/>
    <w:rsid w:val="00A3263D"/>
    <w:rsid w:val="00A34470"/>
    <w:rsid w:val="00A5044D"/>
    <w:rsid w:val="00AA06D0"/>
    <w:rsid w:val="00AA1D34"/>
    <w:rsid w:val="00B40A45"/>
    <w:rsid w:val="00B43EC1"/>
    <w:rsid w:val="00B97B54"/>
    <w:rsid w:val="00BB730A"/>
    <w:rsid w:val="00BC6643"/>
    <w:rsid w:val="00BD4EF6"/>
    <w:rsid w:val="00C57F9F"/>
    <w:rsid w:val="00C60C12"/>
    <w:rsid w:val="00C64482"/>
    <w:rsid w:val="00C86325"/>
    <w:rsid w:val="00CE3E36"/>
    <w:rsid w:val="00CF5262"/>
    <w:rsid w:val="00D05A74"/>
    <w:rsid w:val="00D14490"/>
    <w:rsid w:val="00D32824"/>
    <w:rsid w:val="00DA7C88"/>
    <w:rsid w:val="00DB20A7"/>
    <w:rsid w:val="00E10A62"/>
    <w:rsid w:val="00E117B5"/>
    <w:rsid w:val="00E4711C"/>
    <w:rsid w:val="00EB69BF"/>
    <w:rsid w:val="00EC1D79"/>
    <w:rsid w:val="00EE1308"/>
    <w:rsid w:val="00F20F91"/>
    <w:rsid w:val="00F22545"/>
    <w:rsid w:val="00F73F45"/>
    <w:rsid w:val="00F7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D4EF6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551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70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57A9F"/>
    <w:pPr>
      <w:keepNext/>
      <w:numPr>
        <w:numId w:val="2"/>
      </w:numPr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57A9F"/>
    <w:pPr>
      <w:keepNext/>
      <w:outlineLvl w:val="7"/>
    </w:pPr>
    <w:rPr>
      <w:b/>
      <w:sz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5510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07005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57A9F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57A9F"/>
    <w:rPr>
      <w:rFonts w:ascii="Times New Roman" w:hAnsi="Times New Roman" w:cs="Times New Roman"/>
      <w:b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E10A62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rsid w:val="00557A9F"/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57A9F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5F4A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F4A42"/>
    <w:rPr>
      <w:rFonts w:ascii="Times New Roman" w:hAnsi="Times New Roman" w:cs="Times New Roman"/>
      <w:sz w:val="20"/>
      <w:szCs w:val="20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795510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95510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795510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rsid w:val="00795510"/>
    <w:pPr>
      <w:spacing w:before="100" w:after="100"/>
    </w:pPr>
    <w:rPr>
      <w:sz w:val="24"/>
    </w:rPr>
  </w:style>
  <w:style w:type="paragraph" w:customStyle="1" w:styleId="Tabela">
    <w:name w:val="Tabela"/>
    <w:next w:val="Normal"/>
    <w:uiPriority w:val="99"/>
    <w:rsid w:val="00795510"/>
    <w:pPr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9551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95510"/>
    <w:rPr>
      <w:rFonts w:ascii="Times New Roman" w:hAnsi="Times New Roman" w:cs="Times New Roman"/>
      <w:sz w:val="20"/>
      <w:szCs w:val="20"/>
      <w:lang w:eastAsia="pl-PL"/>
    </w:rPr>
  </w:style>
  <w:style w:type="paragraph" w:styleId="BodyTextIndent3">
    <w:name w:val="Body Text Indent 3"/>
    <w:basedOn w:val="Normal"/>
    <w:link w:val="BodyTextIndent3Char"/>
    <w:uiPriority w:val="99"/>
    <w:semiHidden/>
    <w:rsid w:val="0020700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207005"/>
    <w:rPr>
      <w:rFonts w:ascii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11</Pages>
  <Words>2799</Words>
  <Characters>16800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*</dc:creator>
  <cp:keywords/>
  <dc:description/>
  <cp:lastModifiedBy>biuro_2</cp:lastModifiedBy>
  <cp:revision>3</cp:revision>
  <cp:lastPrinted>2014-01-14T11:17:00Z</cp:lastPrinted>
  <dcterms:created xsi:type="dcterms:W3CDTF">2014-01-14T11:38:00Z</dcterms:created>
  <dcterms:modified xsi:type="dcterms:W3CDTF">2014-01-14T11:45:00Z</dcterms:modified>
</cp:coreProperties>
</file>